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B3F91" w14:textId="44A200DC" w:rsidR="0024363E" w:rsidRDefault="0024363E" w:rsidP="00186763">
      <w:pPr>
        <w:jc w:val="center"/>
        <w:rPr>
          <w:rFonts w:ascii="Consolas" w:hAnsi="Consolas"/>
          <w:b/>
          <w:bCs/>
          <w:lang w:val="es-CO"/>
        </w:rPr>
      </w:pPr>
      <w:r w:rsidRPr="0024363E">
        <w:rPr>
          <w:rFonts w:ascii="Consolas" w:hAnsi="Consolas"/>
          <w:b/>
          <w:bCs/>
          <w:lang w:val="es-CO"/>
        </w:rPr>
        <w:t xml:space="preserve">CONTRATO DE ARRENDAMIENTO (ALQUILER) DE EQUIPOS Y/O MAQUINARIA PARA LA CONSTRUCCIÓN </w:t>
      </w:r>
    </w:p>
    <w:p w14:paraId="657D5948" w14:textId="77777777" w:rsidR="0024363E" w:rsidRPr="0024363E" w:rsidRDefault="0024363E" w:rsidP="0024363E">
      <w:pPr>
        <w:rPr>
          <w:rFonts w:ascii="Consolas" w:hAnsi="Consolas"/>
          <w:b/>
          <w:bCs/>
          <w:lang w:val="es-CO"/>
        </w:rPr>
      </w:pPr>
    </w:p>
    <w:p w14:paraId="1A56CF8E" w14:textId="733F09A5" w:rsidR="0024363E" w:rsidRDefault="0024363E" w:rsidP="0024363E">
      <w:pPr>
        <w:rPr>
          <w:rFonts w:ascii="Consolas" w:hAnsi="Consolas"/>
          <w:lang w:val="es-CO"/>
        </w:rPr>
      </w:pPr>
      <w:r w:rsidRPr="0024363E">
        <w:rPr>
          <w:rFonts w:ascii="Consolas" w:hAnsi="Consolas"/>
          <w:b/>
          <w:bCs/>
          <w:lang w:val="es-CO"/>
        </w:rPr>
        <w:t>CONTRATO No.:</w:t>
      </w:r>
      <w:r w:rsidRPr="0024363E">
        <w:rPr>
          <w:rFonts w:ascii="Consolas" w:hAnsi="Consolas"/>
          <w:lang w:val="es-CO"/>
        </w:rPr>
        <w:t xml:space="preserve"> </w:t>
      </w:r>
    </w:p>
    <w:p w14:paraId="3D728634" w14:textId="5A9827E0" w:rsidR="0024363E" w:rsidRPr="0024363E" w:rsidRDefault="0024363E" w:rsidP="002D2F0F">
      <w:pPr>
        <w:jc w:val="both"/>
        <w:rPr>
          <w:rFonts w:ascii="Consolas" w:hAnsi="Consolas"/>
          <w:lang w:val="es-CO"/>
        </w:rPr>
      </w:pPr>
      <w:r w:rsidRPr="0024363E">
        <w:rPr>
          <w:rFonts w:ascii="Consolas" w:hAnsi="Consolas"/>
          <w:lang w:val="es-CO"/>
        </w:rPr>
        <w:br/>
      </w:r>
      <w:r w:rsidRPr="0024363E">
        <w:rPr>
          <w:rFonts w:ascii="Consolas" w:hAnsi="Consolas"/>
          <w:b/>
          <w:bCs/>
          <w:lang w:val="es-CO"/>
        </w:rPr>
        <w:t>CIUDAD Y FECHA:</w:t>
      </w:r>
      <w:r w:rsidRPr="0024363E">
        <w:rPr>
          <w:rFonts w:ascii="Consolas" w:hAnsi="Consolas"/>
          <w:lang w:val="es-CO"/>
        </w:rPr>
        <w:t xml:space="preserve"> Pereira (Risaralda), ___ de __________ </w:t>
      </w:r>
      <w:proofErr w:type="spellStart"/>
      <w:r w:rsidRPr="0024363E">
        <w:rPr>
          <w:rFonts w:ascii="Consolas" w:hAnsi="Consolas"/>
          <w:lang w:val="es-CO"/>
        </w:rPr>
        <w:t>de</w:t>
      </w:r>
      <w:proofErr w:type="spellEnd"/>
      <w:r w:rsidRPr="0024363E">
        <w:rPr>
          <w:rFonts w:ascii="Consolas" w:hAnsi="Consolas"/>
          <w:lang w:val="es-CO"/>
        </w:rPr>
        <w:t xml:space="preserve"> 20__</w:t>
      </w:r>
      <w:r w:rsidR="001F48F5">
        <w:rPr>
          <w:rFonts w:ascii="Consolas" w:hAnsi="Consolas"/>
          <w:lang w:val="es-CO"/>
        </w:rPr>
        <w:t>__</w:t>
      </w:r>
      <w:r w:rsidRPr="0024363E">
        <w:rPr>
          <w:rFonts w:ascii="Consolas" w:hAnsi="Consolas"/>
          <w:lang w:val="es-CO"/>
        </w:rPr>
        <w:t>.</w:t>
      </w:r>
    </w:p>
    <w:p w14:paraId="7217BF7B" w14:textId="77777777" w:rsidR="001F48F5" w:rsidRDefault="001F48F5" w:rsidP="002D2F0F">
      <w:pPr>
        <w:jc w:val="both"/>
        <w:rPr>
          <w:rFonts w:ascii="Consolas" w:hAnsi="Consolas"/>
          <w:lang w:val="es-CO"/>
        </w:rPr>
      </w:pPr>
    </w:p>
    <w:p w14:paraId="6D933B46" w14:textId="1A3EB0F7" w:rsidR="0024363E" w:rsidRDefault="0024363E" w:rsidP="002D2F0F">
      <w:pPr>
        <w:jc w:val="both"/>
        <w:rPr>
          <w:rFonts w:ascii="Consolas" w:hAnsi="Consolas"/>
          <w:lang w:val="es-CO"/>
        </w:rPr>
      </w:pPr>
      <w:r w:rsidRPr="0024363E">
        <w:rPr>
          <w:rFonts w:ascii="Consolas" w:hAnsi="Consolas"/>
          <w:lang w:val="es-CO"/>
        </w:rPr>
        <w:t>Entre los suscritos:</w:t>
      </w:r>
    </w:p>
    <w:p w14:paraId="3A766D06" w14:textId="77777777" w:rsidR="0024363E" w:rsidRPr="0024363E" w:rsidRDefault="0024363E" w:rsidP="002D2F0F">
      <w:pPr>
        <w:jc w:val="both"/>
        <w:rPr>
          <w:rFonts w:ascii="Consolas" w:hAnsi="Consolas"/>
          <w:lang w:val="es-CO"/>
        </w:rPr>
      </w:pPr>
    </w:p>
    <w:p w14:paraId="4455EA16" w14:textId="44C7DC15" w:rsidR="0024363E" w:rsidRDefault="0024363E" w:rsidP="00546F1E">
      <w:pPr>
        <w:pStyle w:val="Prrafodelista"/>
        <w:numPr>
          <w:ilvl w:val="0"/>
          <w:numId w:val="2"/>
        </w:numPr>
        <w:jc w:val="both"/>
        <w:rPr>
          <w:rFonts w:ascii="Consolas" w:hAnsi="Consolas"/>
          <w:lang w:val="es-CO"/>
        </w:rPr>
      </w:pPr>
      <w:r w:rsidRPr="0024363E">
        <w:rPr>
          <w:rFonts w:ascii="Consolas" w:hAnsi="Consolas"/>
          <w:b/>
          <w:bCs/>
          <w:lang w:val="es-CO"/>
        </w:rPr>
        <w:t>ARRENDADOR:</w:t>
      </w:r>
      <w:r w:rsidRPr="0024363E">
        <w:rPr>
          <w:rFonts w:ascii="Consolas" w:hAnsi="Consolas"/>
          <w:lang w:val="es-CO"/>
        </w:rPr>
        <w:t xml:space="preserve"> </w:t>
      </w:r>
      <w:r w:rsidRPr="0024363E">
        <w:rPr>
          <w:rFonts w:ascii="Consolas" w:hAnsi="Consolas"/>
          <w:b/>
          <w:bCs/>
          <w:lang w:val="es-CO"/>
        </w:rPr>
        <w:t>INNGENIERIA S.A.S.</w:t>
      </w:r>
      <w:r w:rsidRPr="0024363E">
        <w:rPr>
          <w:rFonts w:ascii="Consolas" w:hAnsi="Consolas"/>
          <w:lang w:val="es-CO"/>
        </w:rPr>
        <w:t xml:space="preserve">, NIT </w:t>
      </w:r>
      <w:r w:rsidR="00A92BCC">
        <w:rPr>
          <w:rFonts w:ascii="Consolas" w:hAnsi="Consolas"/>
          <w:lang w:val="es-CO"/>
        </w:rPr>
        <w:t>901.851</w:t>
      </w:r>
      <w:r w:rsidR="00C2297C">
        <w:rPr>
          <w:rFonts w:ascii="Consolas" w:hAnsi="Consolas"/>
          <w:lang w:val="es-CO"/>
        </w:rPr>
        <w:t>.832-5</w:t>
      </w:r>
      <w:r w:rsidRPr="0024363E">
        <w:rPr>
          <w:rFonts w:ascii="Consolas" w:hAnsi="Consolas"/>
          <w:lang w:val="es-CO"/>
        </w:rPr>
        <w:t xml:space="preserve">, con domicilio en Pereira (Risaralda), dirección </w:t>
      </w:r>
      <w:r w:rsidR="00C2297C">
        <w:rPr>
          <w:rFonts w:ascii="Consolas" w:hAnsi="Consolas"/>
          <w:lang w:val="es-CO"/>
        </w:rPr>
        <w:t>CALLE 20 # 4 -57</w:t>
      </w:r>
      <w:r w:rsidRPr="0024363E">
        <w:rPr>
          <w:rFonts w:ascii="Consolas" w:hAnsi="Consolas"/>
          <w:lang w:val="es-CO"/>
        </w:rPr>
        <w:t xml:space="preserve">, correo </w:t>
      </w:r>
      <w:r w:rsidR="00A92BCC">
        <w:rPr>
          <w:rFonts w:ascii="Consolas" w:hAnsi="Consolas"/>
          <w:lang w:val="es-CO"/>
        </w:rPr>
        <w:t>FACTURACIONINNGENIERIASAS@GMAIL.COM</w:t>
      </w:r>
      <w:r w:rsidRPr="0024363E">
        <w:rPr>
          <w:rFonts w:ascii="Consolas" w:hAnsi="Consolas"/>
          <w:lang w:val="es-CO"/>
        </w:rPr>
        <w:t xml:space="preserve">, teléfono </w:t>
      </w:r>
      <w:r w:rsidR="00C2297C">
        <w:rPr>
          <w:rFonts w:ascii="Consolas" w:hAnsi="Consolas"/>
          <w:lang w:val="es-CO"/>
        </w:rPr>
        <w:t>3186999634</w:t>
      </w:r>
      <w:r w:rsidRPr="0024363E">
        <w:rPr>
          <w:rFonts w:ascii="Consolas" w:hAnsi="Consolas"/>
          <w:lang w:val="es-CO"/>
        </w:rPr>
        <w:t xml:space="preserve">, representada legalmente por </w:t>
      </w:r>
      <w:r w:rsidRPr="0024363E">
        <w:rPr>
          <w:rFonts w:ascii="Consolas" w:hAnsi="Consolas"/>
          <w:b/>
          <w:bCs/>
          <w:lang w:val="es-CO"/>
        </w:rPr>
        <w:t xml:space="preserve">Carlos </w:t>
      </w:r>
      <w:proofErr w:type="spellStart"/>
      <w:r w:rsidRPr="0024363E">
        <w:rPr>
          <w:rFonts w:ascii="Consolas" w:hAnsi="Consolas"/>
          <w:b/>
          <w:bCs/>
          <w:lang w:val="es-CO"/>
        </w:rPr>
        <w:t>Sebastian</w:t>
      </w:r>
      <w:proofErr w:type="spellEnd"/>
      <w:r w:rsidRPr="0024363E">
        <w:rPr>
          <w:rFonts w:ascii="Consolas" w:hAnsi="Consolas"/>
          <w:b/>
          <w:bCs/>
          <w:lang w:val="es-CO"/>
        </w:rPr>
        <w:t xml:space="preserve"> Canabal</w:t>
      </w:r>
      <w:r w:rsidRPr="0024363E">
        <w:rPr>
          <w:rFonts w:ascii="Consolas" w:hAnsi="Consolas"/>
          <w:lang w:val="es-CO"/>
        </w:rPr>
        <w:t xml:space="preserve">, identificado con cédula de ciudadanía No. </w:t>
      </w:r>
      <w:r w:rsidRPr="0024363E">
        <w:rPr>
          <w:rFonts w:ascii="Consolas" w:hAnsi="Consolas"/>
          <w:b/>
          <w:bCs/>
          <w:lang w:val="es-CO"/>
        </w:rPr>
        <w:t>1067935997</w:t>
      </w:r>
      <w:r w:rsidRPr="0024363E">
        <w:rPr>
          <w:rFonts w:ascii="Consolas" w:hAnsi="Consolas"/>
          <w:lang w:val="es-CO"/>
        </w:rPr>
        <w:t xml:space="preserve">, quien en adelante se denominará </w:t>
      </w:r>
      <w:r w:rsidRPr="0024363E">
        <w:rPr>
          <w:rFonts w:ascii="Consolas" w:hAnsi="Consolas"/>
          <w:b/>
          <w:bCs/>
          <w:lang w:val="es-CO"/>
        </w:rPr>
        <w:t>EL ARRENDADOR</w:t>
      </w:r>
      <w:r w:rsidRPr="0024363E">
        <w:rPr>
          <w:rFonts w:ascii="Consolas" w:hAnsi="Consolas"/>
          <w:lang w:val="es-CO"/>
        </w:rPr>
        <w:t>.</w:t>
      </w:r>
    </w:p>
    <w:p w14:paraId="4F5EAFE2" w14:textId="77777777" w:rsidR="0024363E" w:rsidRPr="0024363E" w:rsidRDefault="0024363E" w:rsidP="002D2F0F">
      <w:pPr>
        <w:pStyle w:val="Prrafodelista"/>
        <w:ind w:left="1080"/>
        <w:jc w:val="both"/>
        <w:rPr>
          <w:rFonts w:ascii="Consolas" w:hAnsi="Consolas"/>
          <w:lang w:val="es-CO"/>
        </w:rPr>
      </w:pPr>
    </w:p>
    <w:p w14:paraId="2F0218FF" w14:textId="029AD090" w:rsidR="0024363E" w:rsidRDefault="0024363E" w:rsidP="00546F1E">
      <w:pPr>
        <w:pStyle w:val="Prrafodelista"/>
        <w:numPr>
          <w:ilvl w:val="0"/>
          <w:numId w:val="2"/>
        </w:numPr>
        <w:jc w:val="both"/>
        <w:rPr>
          <w:rFonts w:ascii="Consolas" w:hAnsi="Consolas"/>
          <w:lang w:val="es-CO"/>
        </w:rPr>
      </w:pPr>
      <w:r w:rsidRPr="0024363E">
        <w:rPr>
          <w:rFonts w:ascii="Consolas" w:hAnsi="Consolas"/>
          <w:b/>
          <w:bCs/>
          <w:lang w:val="es-CO"/>
        </w:rPr>
        <w:t>ARRENDATARIO:</w:t>
      </w:r>
      <w:r w:rsidRPr="0024363E">
        <w:rPr>
          <w:rFonts w:ascii="Consolas" w:hAnsi="Consolas"/>
          <w:lang w:val="es-CO"/>
        </w:rPr>
        <w:t xml:space="preserve"> </w:t>
      </w:r>
      <w:r w:rsidR="00206E77">
        <w:rPr>
          <w:rFonts w:ascii="Consolas" w:hAnsi="Consolas"/>
          <w:lang w:val="es-CO"/>
        </w:rPr>
        <w:t>__________</w:t>
      </w:r>
      <w:r w:rsidRPr="0024363E">
        <w:rPr>
          <w:rFonts w:ascii="Consolas" w:hAnsi="Consolas"/>
          <w:lang w:val="es-CO"/>
        </w:rPr>
        <w:t>______________________________, NIT/CC ______________</w:t>
      </w:r>
      <w:r w:rsidR="00206E77">
        <w:rPr>
          <w:rFonts w:ascii="Consolas" w:hAnsi="Consolas"/>
          <w:lang w:val="es-CO"/>
        </w:rPr>
        <w:t>______</w:t>
      </w:r>
      <w:r w:rsidRPr="0024363E">
        <w:rPr>
          <w:rFonts w:ascii="Consolas" w:hAnsi="Consolas"/>
          <w:lang w:val="es-CO"/>
        </w:rPr>
        <w:t>, con domicilio en __________________, dirección ______________________, correo ___________</w:t>
      </w:r>
      <w:r w:rsidR="00C2297C">
        <w:rPr>
          <w:rFonts w:ascii="Consolas" w:hAnsi="Consolas"/>
          <w:lang w:val="es-CO"/>
        </w:rPr>
        <w:t>_______</w:t>
      </w:r>
      <w:r w:rsidRPr="0024363E">
        <w:rPr>
          <w:rFonts w:ascii="Consolas" w:hAnsi="Consolas"/>
          <w:lang w:val="es-CO"/>
        </w:rPr>
        <w:t>___________</w:t>
      </w:r>
      <w:r w:rsidR="00206E77">
        <w:rPr>
          <w:rFonts w:ascii="Consolas" w:hAnsi="Consolas"/>
          <w:lang w:val="es-CO"/>
        </w:rPr>
        <w:t>____________</w:t>
      </w:r>
      <w:r w:rsidRPr="0024363E">
        <w:rPr>
          <w:rFonts w:ascii="Consolas" w:hAnsi="Consolas"/>
          <w:lang w:val="es-CO"/>
        </w:rPr>
        <w:t>, teléfono ______________________, representada por ______________________________, CC ______________</w:t>
      </w:r>
      <w:r w:rsidR="00206E77">
        <w:rPr>
          <w:rFonts w:ascii="Consolas" w:hAnsi="Consolas"/>
          <w:lang w:val="es-CO"/>
        </w:rPr>
        <w:t>___</w:t>
      </w:r>
      <w:r w:rsidRPr="0024363E">
        <w:rPr>
          <w:rFonts w:ascii="Consolas" w:hAnsi="Consolas"/>
          <w:lang w:val="es-CO"/>
        </w:rPr>
        <w:t xml:space="preserve">, quien en adelante se denominará </w:t>
      </w:r>
      <w:r w:rsidRPr="0024363E">
        <w:rPr>
          <w:rFonts w:ascii="Consolas" w:hAnsi="Consolas"/>
          <w:b/>
          <w:bCs/>
          <w:lang w:val="es-CO"/>
        </w:rPr>
        <w:t>EL ARRENDATARIO</w:t>
      </w:r>
      <w:r w:rsidRPr="0024363E">
        <w:rPr>
          <w:rFonts w:ascii="Consolas" w:hAnsi="Consolas"/>
          <w:lang w:val="es-CO"/>
        </w:rPr>
        <w:t>.</w:t>
      </w:r>
    </w:p>
    <w:p w14:paraId="670DA723" w14:textId="77777777" w:rsidR="0024363E" w:rsidRPr="0024363E" w:rsidRDefault="0024363E" w:rsidP="0024363E">
      <w:pPr>
        <w:pStyle w:val="Prrafodelista"/>
        <w:rPr>
          <w:rFonts w:ascii="Consolas" w:hAnsi="Consolas"/>
          <w:lang w:val="es-CO"/>
        </w:rPr>
      </w:pPr>
    </w:p>
    <w:p w14:paraId="36F16DCA" w14:textId="77777777" w:rsidR="0024363E" w:rsidRPr="0024363E" w:rsidRDefault="0024363E" w:rsidP="0024363E">
      <w:pPr>
        <w:rPr>
          <w:rFonts w:ascii="Consolas" w:hAnsi="Consolas"/>
          <w:lang w:val="es-CO"/>
        </w:rPr>
      </w:pPr>
    </w:p>
    <w:p w14:paraId="6C632DC2" w14:textId="1F36BF51" w:rsidR="0024363E" w:rsidRDefault="0024363E" w:rsidP="002D2F0F">
      <w:pPr>
        <w:jc w:val="both"/>
        <w:rPr>
          <w:rFonts w:ascii="Consolas" w:hAnsi="Consolas"/>
          <w:lang w:val="es-CO"/>
        </w:rPr>
      </w:pPr>
      <w:r w:rsidRPr="0024363E">
        <w:rPr>
          <w:rFonts w:ascii="Consolas" w:hAnsi="Consolas"/>
          <w:lang w:val="es-CO"/>
        </w:rPr>
        <w:t xml:space="preserve">EL ARRENDADOR y EL ARRENDATARIO, conjuntamente las </w:t>
      </w:r>
      <w:r w:rsidRPr="0024363E">
        <w:rPr>
          <w:rFonts w:ascii="Consolas" w:hAnsi="Consolas"/>
          <w:b/>
          <w:bCs/>
          <w:lang w:val="es-CO"/>
        </w:rPr>
        <w:t>“Partes”</w:t>
      </w:r>
      <w:r w:rsidRPr="0024363E">
        <w:rPr>
          <w:rFonts w:ascii="Consolas" w:hAnsi="Consolas"/>
          <w:lang w:val="es-CO"/>
        </w:rPr>
        <w:t>, celebran el presente contrato de arrendamiento de bienes muebles (equipos/maquinaria), regido por la ley colombiana. El arrendamiento se entiende como el contrato en que una parte concede el goce de una cosa y la otra paga un precio por ese goce (art. 1973 C.C.)</w:t>
      </w:r>
      <w:r>
        <w:rPr>
          <w:rFonts w:ascii="Consolas" w:hAnsi="Consolas"/>
          <w:lang w:val="es-CO"/>
        </w:rPr>
        <w:t>.</w:t>
      </w:r>
    </w:p>
    <w:p w14:paraId="596EE1FF" w14:textId="77777777" w:rsidR="0024363E" w:rsidRPr="0024363E" w:rsidRDefault="0024363E" w:rsidP="002D2F0F">
      <w:pPr>
        <w:jc w:val="both"/>
        <w:rPr>
          <w:rFonts w:ascii="Consolas" w:hAnsi="Consolas"/>
          <w:lang w:val="es-CO"/>
        </w:rPr>
      </w:pPr>
    </w:p>
    <w:p w14:paraId="449FF56D" w14:textId="77777777" w:rsidR="000B5F69" w:rsidRDefault="000B5F69" w:rsidP="002D2F0F">
      <w:pPr>
        <w:jc w:val="both"/>
        <w:rPr>
          <w:rFonts w:ascii="Consolas" w:hAnsi="Consolas"/>
          <w:b/>
          <w:bCs/>
          <w:lang w:val="es-CO"/>
        </w:rPr>
      </w:pPr>
    </w:p>
    <w:p w14:paraId="33DF62B0" w14:textId="3A114C11" w:rsidR="0024363E" w:rsidRPr="0024363E" w:rsidRDefault="0024363E" w:rsidP="002D2F0F">
      <w:pPr>
        <w:jc w:val="both"/>
        <w:rPr>
          <w:rFonts w:ascii="Consolas" w:hAnsi="Consolas"/>
          <w:b/>
          <w:bCs/>
          <w:lang w:val="es-CO"/>
        </w:rPr>
      </w:pPr>
      <w:r w:rsidRPr="0024363E">
        <w:rPr>
          <w:rFonts w:ascii="Consolas" w:hAnsi="Consolas"/>
          <w:b/>
          <w:bCs/>
          <w:lang w:val="es-CO"/>
        </w:rPr>
        <w:t>CLÁUSULA 1. OBJETO</w:t>
      </w:r>
    </w:p>
    <w:p w14:paraId="08C3BE9E" w14:textId="77777777" w:rsidR="0024363E" w:rsidRDefault="0024363E" w:rsidP="002D2F0F">
      <w:pPr>
        <w:jc w:val="both"/>
        <w:rPr>
          <w:rFonts w:ascii="Consolas" w:hAnsi="Consolas"/>
          <w:lang w:val="es-CO"/>
        </w:rPr>
      </w:pPr>
    </w:p>
    <w:p w14:paraId="3429BF01" w14:textId="77777777" w:rsidR="00F85884" w:rsidRDefault="0024363E" w:rsidP="002D2F0F">
      <w:pPr>
        <w:jc w:val="both"/>
        <w:rPr>
          <w:rFonts w:ascii="Consolas" w:hAnsi="Consolas"/>
          <w:lang w:val="es-CO"/>
        </w:rPr>
      </w:pPr>
      <w:r w:rsidRPr="0024363E">
        <w:rPr>
          <w:rFonts w:ascii="Consolas" w:hAnsi="Consolas"/>
          <w:lang w:val="es-CO"/>
        </w:rPr>
        <w:t xml:space="preserve">EL ARRENDADOR entrega a título de arrendamiento a EL ARRENDATARIO, y este recibe, los equipos y/o maquinaria para construcción </w:t>
      </w:r>
      <w:r w:rsidR="00F85884">
        <w:rPr>
          <w:rFonts w:ascii="Consolas" w:hAnsi="Consolas"/>
          <w:lang w:val="es-CO"/>
        </w:rPr>
        <w:t>los siguientes equipos:</w:t>
      </w:r>
    </w:p>
    <w:p w14:paraId="20E01E5F" w14:textId="77777777" w:rsidR="00F85884" w:rsidRDefault="00F85884" w:rsidP="002D2F0F">
      <w:pPr>
        <w:jc w:val="both"/>
        <w:rPr>
          <w:rFonts w:ascii="Consolas" w:hAnsi="Consolas"/>
          <w:lang w:val="es-CO"/>
        </w:rPr>
      </w:pPr>
    </w:p>
    <w:tbl>
      <w:tblPr>
        <w:tblStyle w:val="Tablaconcuadrcula"/>
        <w:tblW w:w="0" w:type="auto"/>
        <w:tblLook w:val="04A0" w:firstRow="1" w:lastRow="0" w:firstColumn="1" w:lastColumn="0" w:noHBand="0" w:noVBand="1"/>
      </w:tblPr>
      <w:tblGrid>
        <w:gridCol w:w="1696"/>
        <w:gridCol w:w="6798"/>
      </w:tblGrid>
      <w:tr w:rsidR="00DE1214" w14:paraId="1179F330" w14:textId="77777777" w:rsidTr="00475C10">
        <w:tc>
          <w:tcPr>
            <w:tcW w:w="1696" w:type="dxa"/>
          </w:tcPr>
          <w:p w14:paraId="1291C7CB" w14:textId="0299FC43" w:rsidR="00DE1214" w:rsidRDefault="00812C26" w:rsidP="002D2F0F">
            <w:pPr>
              <w:jc w:val="both"/>
              <w:rPr>
                <w:rFonts w:ascii="Consolas" w:hAnsi="Consolas"/>
              </w:rPr>
            </w:pPr>
            <w:r>
              <w:rPr>
                <w:rFonts w:ascii="Consolas" w:hAnsi="Consolas"/>
              </w:rPr>
              <w:t>Referencia</w:t>
            </w:r>
            <w:r w:rsidR="00475C10">
              <w:rPr>
                <w:rFonts w:ascii="Consolas" w:hAnsi="Consolas"/>
              </w:rPr>
              <w:t>:</w:t>
            </w:r>
          </w:p>
        </w:tc>
        <w:tc>
          <w:tcPr>
            <w:tcW w:w="6798" w:type="dxa"/>
          </w:tcPr>
          <w:p w14:paraId="7DAA833F" w14:textId="65AC3367" w:rsidR="00DE1214" w:rsidRDefault="00263E1A" w:rsidP="002D2F0F">
            <w:pPr>
              <w:jc w:val="both"/>
              <w:rPr>
                <w:rFonts w:ascii="Consolas" w:hAnsi="Consolas"/>
              </w:rPr>
            </w:pPr>
            <w:r>
              <w:rPr>
                <w:rFonts w:ascii="Consolas" w:hAnsi="Consolas"/>
              </w:rPr>
              <w:t>Taladro demoledor</w:t>
            </w:r>
          </w:p>
        </w:tc>
      </w:tr>
      <w:tr w:rsidR="00DE1214" w14:paraId="2AAAF37B" w14:textId="77777777" w:rsidTr="00475C10">
        <w:tc>
          <w:tcPr>
            <w:tcW w:w="1696" w:type="dxa"/>
          </w:tcPr>
          <w:p w14:paraId="0E73301D" w14:textId="12F66B81" w:rsidR="00DE1214" w:rsidRDefault="00812C26" w:rsidP="002D2F0F">
            <w:pPr>
              <w:jc w:val="both"/>
              <w:rPr>
                <w:rFonts w:ascii="Consolas" w:hAnsi="Consolas"/>
              </w:rPr>
            </w:pPr>
            <w:r>
              <w:rPr>
                <w:rFonts w:ascii="Consolas" w:hAnsi="Consolas"/>
              </w:rPr>
              <w:t>Marca</w:t>
            </w:r>
            <w:r w:rsidR="00475C10">
              <w:rPr>
                <w:rFonts w:ascii="Consolas" w:hAnsi="Consolas"/>
              </w:rPr>
              <w:t>:</w:t>
            </w:r>
          </w:p>
        </w:tc>
        <w:tc>
          <w:tcPr>
            <w:tcW w:w="6798" w:type="dxa"/>
          </w:tcPr>
          <w:p w14:paraId="74097A6F" w14:textId="6AC5CEE8" w:rsidR="00DE1214" w:rsidRDefault="00263E1A" w:rsidP="002D2F0F">
            <w:pPr>
              <w:jc w:val="both"/>
              <w:rPr>
                <w:rFonts w:ascii="Consolas" w:hAnsi="Consolas"/>
              </w:rPr>
            </w:pPr>
            <w:r>
              <w:rPr>
                <w:rFonts w:ascii="Consolas" w:hAnsi="Consolas"/>
              </w:rPr>
              <w:t>Dwalt</w:t>
            </w:r>
          </w:p>
        </w:tc>
      </w:tr>
      <w:tr w:rsidR="00DE1214" w14:paraId="59EC814A" w14:textId="77777777" w:rsidTr="00475C10">
        <w:tc>
          <w:tcPr>
            <w:tcW w:w="1696" w:type="dxa"/>
          </w:tcPr>
          <w:p w14:paraId="7B4B7299" w14:textId="1286F760" w:rsidR="00DE1214" w:rsidRDefault="00812C26" w:rsidP="002D2F0F">
            <w:pPr>
              <w:jc w:val="both"/>
              <w:rPr>
                <w:rFonts w:ascii="Consolas" w:hAnsi="Consolas"/>
              </w:rPr>
            </w:pPr>
            <w:r>
              <w:rPr>
                <w:rFonts w:ascii="Consolas" w:hAnsi="Consolas"/>
              </w:rPr>
              <w:t>Serie</w:t>
            </w:r>
            <w:r w:rsidR="00475C10">
              <w:rPr>
                <w:rFonts w:ascii="Consolas" w:hAnsi="Consolas"/>
              </w:rPr>
              <w:t>:</w:t>
            </w:r>
          </w:p>
        </w:tc>
        <w:tc>
          <w:tcPr>
            <w:tcW w:w="6798" w:type="dxa"/>
          </w:tcPr>
          <w:p w14:paraId="18784B46" w14:textId="77777777" w:rsidR="00DE1214" w:rsidRDefault="00DE1214" w:rsidP="002D2F0F">
            <w:pPr>
              <w:jc w:val="both"/>
              <w:rPr>
                <w:rFonts w:ascii="Consolas" w:hAnsi="Consolas"/>
              </w:rPr>
            </w:pPr>
          </w:p>
        </w:tc>
      </w:tr>
    </w:tbl>
    <w:p w14:paraId="40A5188D" w14:textId="77777777" w:rsidR="00F85884" w:rsidRDefault="00F85884" w:rsidP="002D2F0F">
      <w:pPr>
        <w:jc w:val="both"/>
        <w:rPr>
          <w:rFonts w:ascii="Consolas" w:hAnsi="Consolas"/>
          <w:lang w:val="es-CO"/>
        </w:rPr>
      </w:pPr>
    </w:p>
    <w:p w14:paraId="1BD9D37B" w14:textId="18ABB46A" w:rsidR="0024363E" w:rsidRPr="0024363E" w:rsidRDefault="00F85884" w:rsidP="002D2F0F">
      <w:pPr>
        <w:jc w:val="both"/>
        <w:rPr>
          <w:rFonts w:ascii="Consolas" w:hAnsi="Consolas"/>
          <w:lang w:val="es-CO"/>
        </w:rPr>
      </w:pPr>
      <w:r>
        <w:rPr>
          <w:rFonts w:ascii="Consolas" w:hAnsi="Consolas"/>
          <w:lang w:val="es-CO"/>
        </w:rPr>
        <w:t xml:space="preserve">De igual forma estos quedan registrados en el </w:t>
      </w:r>
      <w:r w:rsidR="0024363E" w:rsidRPr="0024363E">
        <w:rPr>
          <w:rFonts w:ascii="Consolas" w:hAnsi="Consolas"/>
          <w:b/>
          <w:bCs/>
          <w:lang w:val="es-CO"/>
        </w:rPr>
        <w:t>ANEXO 1 (Acta de Entrega – Inventario y Estado)</w:t>
      </w:r>
      <w:r w:rsidR="0024363E" w:rsidRPr="0024363E">
        <w:rPr>
          <w:rFonts w:ascii="Consolas" w:hAnsi="Consolas"/>
          <w:lang w:val="es-CO"/>
        </w:rPr>
        <w:t>, para ser utilizados exclusivamente en la obra/proyecto: __________________________</w:t>
      </w:r>
      <w:r w:rsidR="00A83D12">
        <w:rPr>
          <w:rFonts w:ascii="Consolas" w:hAnsi="Consolas"/>
          <w:lang w:val="es-CO"/>
        </w:rPr>
        <w:t>_____</w:t>
      </w:r>
      <w:r w:rsidR="0024363E" w:rsidRPr="0024363E">
        <w:rPr>
          <w:rFonts w:ascii="Consolas" w:hAnsi="Consolas"/>
          <w:lang w:val="es-CO"/>
        </w:rPr>
        <w:t xml:space="preserve"> ubicado(a) en __________________________</w:t>
      </w:r>
      <w:r w:rsidR="00A83D12">
        <w:rPr>
          <w:rFonts w:ascii="Consolas" w:hAnsi="Consolas"/>
          <w:lang w:val="es-CO"/>
        </w:rPr>
        <w:t>___</w:t>
      </w:r>
      <w:r w:rsidR="0024363E" w:rsidRPr="0024363E">
        <w:rPr>
          <w:rFonts w:ascii="Consolas" w:hAnsi="Consolas"/>
          <w:lang w:val="es-CO"/>
        </w:rPr>
        <w:t>.</w:t>
      </w:r>
    </w:p>
    <w:p w14:paraId="6A79FD43" w14:textId="77777777" w:rsidR="00E2403D" w:rsidRDefault="00E2403D" w:rsidP="002D2F0F">
      <w:pPr>
        <w:jc w:val="both"/>
        <w:rPr>
          <w:rFonts w:ascii="Consolas" w:hAnsi="Consolas"/>
          <w:b/>
          <w:bCs/>
          <w:lang w:val="es-CO"/>
        </w:rPr>
      </w:pPr>
    </w:p>
    <w:p w14:paraId="0E92CB7C" w14:textId="64F5DDF6" w:rsidR="0024363E" w:rsidRPr="0024363E" w:rsidRDefault="0024363E" w:rsidP="002D2F0F">
      <w:pPr>
        <w:jc w:val="both"/>
        <w:rPr>
          <w:rFonts w:ascii="Consolas" w:hAnsi="Consolas"/>
          <w:lang w:val="es-CO"/>
        </w:rPr>
      </w:pPr>
      <w:r w:rsidRPr="0024363E">
        <w:rPr>
          <w:rFonts w:ascii="Consolas" w:hAnsi="Consolas"/>
          <w:b/>
          <w:bCs/>
          <w:lang w:val="es-CO"/>
        </w:rPr>
        <w:t>Parágrafo (equipos adicionales):</w:t>
      </w:r>
      <w:r w:rsidRPr="0024363E">
        <w:rPr>
          <w:rFonts w:ascii="Consolas" w:hAnsi="Consolas"/>
          <w:lang w:val="es-CO"/>
        </w:rPr>
        <w:t xml:space="preserve"> si EL ARRENDATARIO requiere equipos adicionales, deberá solicitarlos por escrito; la entrega quedará soportada en inventario/remisión adicional que hará parte integral del contrato.</w:t>
      </w:r>
    </w:p>
    <w:p w14:paraId="3095178F" w14:textId="4751126A" w:rsidR="0024363E" w:rsidRPr="0024363E" w:rsidRDefault="0024363E" w:rsidP="002D2F0F">
      <w:pPr>
        <w:jc w:val="both"/>
        <w:rPr>
          <w:rFonts w:ascii="Consolas" w:hAnsi="Consolas"/>
          <w:lang w:val="es-CO"/>
        </w:rPr>
      </w:pPr>
    </w:p>
    <w:p w14:paraId="0FB99863" w14:textId="77777777" w:rsidR="000B5F69" w:rsidRDefault="000B5F69" w:rsidP="002D2F0F">
      <w:pPr>
        <w:jc w:val="both"/>
        <w:rPr>
          <w:rFonts w:ascii="Consolas" w:hAnsi="Consolas"/>
          <w:b/>
          <w:bCs/>
          <w:lang w:val="es-CO"/>
        </w:rPr>
      </w:pPr>
    </w:p>
    <w:p w14:paraId="50B839F9" w14:textId="77777777" w:rsidR="000B5F69" w:rsidRDefault="000B5F69" w:rsidP="002D2F0F">
      <w:pPr>
        <w:jc w:val="both"/>
        <w:rPr>
          <w:rFonts w:ascii="Consolas" w:hAnsi="Consolas"/>
          <w:b/>
          <w:bCs/>
          <w:lang w:val="es-CO"/>
        </w:rPr>
      </w:pPr>
    </w:p>
    <w:p w14:paraId="62B595AD" w14:textId="5E17C39D" w:rsidR="0024363E" w:rsidRDefault="0024363E" w:rsidP="002D2F0F">
      <w:pPr>
        <w:jc w:val="both"/>
        <w:rPr>
          <w:rFonts w:ascii="Consolas" w:hAnsi="Consolas"/>
          <w:b/>
          <w:bCs/>
          <w:lang w:val="es-CO"/>
        </w:rPr>
      </w:pPr>
      <w:r w:rsidRPr="0024363E">
        <w:rPr>
          <w:rFonts w:ascii="Consolas" w:hAnsi="Consolas"/>
          <w:b/>
          <w:bCs/>
          <w:lang w:val="es-CO"/>
        </w:rPr>
        <w:lastRenderedPageBreak/>
        <w:t>CLÁUSULA 2. DOCUMENTOS QUE INTEGRAN EL CONTRATO</w:t>
      </w:r>
    </w:p>
    <w:p w14:paraId="7EF65AEA" w14:textId="77777777" w:rsidR="00E2403D" w:rsidRPr="0024363E" w:rsidRDefault="00E2403D" w:rsidP="002D2F0F">
      <w:pPr>
        <w:jc w:val="both"/>
        <w:rPr>
          <w:rFonts w:ascii="Consolas" w:hAnsi="Consolas"/>
          <w:b/>
          <w:bCs/>
          <w:lang w:val="es-CO"/>
        </w:rPr>
      </w:pPr>
    </w:p>
    <w:p w14:paraId="6B3BE7AF" w14:textId="77777777" w:rsidR="0024363E" w:rsidRDefault="0024363E" w:rsidP="002D2F0F">
      <w:pPr>
        <w:jc w:val="both"/>
        <w:rPr>
          <w:rFonts w:ascii="Consolas" w:hAnsi="Consolas"/>
          <w:lang w:val="es-CO"/>
        </w:rPr>
      </w:pPr>
      <w:r w:rsidRPr="0024363E">
        <w:rPr>
          <w:rFonts w:ascii="Consolas" w:hAnsi="Consolas"/>
          <w:lang w:val="es-CO"/>
        </w:rPr>
        <w:t>Forman parte integral del Contrato:</w:t>
      </w:r>
    </w:p>
    <w:p w14:paraId="69420001" w14:textId="77777777" w:rsidR="00FF097F" w:rsidRPr="0024363E" w:rsidRDefault="00FF097F" w:rsidP="002D2F0F">
      <w:pPr>
        <w:jc w:val="both"/>
        <w:rPr>
          <w:rFonts w:ascii="Consolas" w:hAnsi="Consolas"/>
          <w:lang w:val="es-CO"/>
        </w:rPr>
      </w:pPr>
    </w:p>
    <w:p w14:paraId="74341C9B" w14:textId="77777777" w:rsidR="0024363E" w:rsidRPr="0024363E" w:rsidRDefault="0024363E" w:rsidP="00546F1E">
      <w:pPr>
        <w:numPr>
          <w:ilvl w:val="0"/>
          <w:numId w:val="1"/>
        </w:numPr>
        <w:jc w:val="both"/>
        <w:rPr>
          <w:rFonts w:ascii="Consolas" w:hAnsi="Consolas"/>
          <w:lang w:val="es-CO"/>
        </w:rPr>
      </w:pPr>
      <w:r w:rsidRPr="0024363E">
        <w:rPr>
          <w:rFonts w:ascii="Consolas" w:hAnsi="Consolas"/>
          <w:b/>
          <w:bCs/>
          <w:lang w:val="es-CO"/>
        </w:rPr>
        <w:t>ANEXO 1:</w:t>
      </w:r>
      <w:r w:rsidRPr="0024363E">
        <w:rPr>
          <w:rFonts w:ascii="Consolas" w:hAnsi="Consolas"/>
          <w:lang w:val="es-CO"/>
        </w:rPr>
        <w:t xml:space="preserve"> Acta de Entrega – Inventario, seriales, accesorios, estado, registro fotográfico. </w:t>
      </w:r>
    </w:p>
    <w:p w14:paraId="0E3A6637" w14:textId="77777777" w:rsidR="0024363E" w:rsidRPr="0024363E" w:rsidRDefault="0024363E" w:rsidP="00546F1E">
      <w:pPr>
        <w:numPr>
          <w:ilvl w:val="0"/>
          <w:numId w:val="1"/>
        </w:numPr>
        <w:jc w:val="both"/>
        <w:rPr>
          <w:rFonts w:ascii="Consolas" w:hAnsi="Consolas"/>
          <w:lang w:val="es-CO"/>
        </w:rPr>
      </w:pPr>
      <w:r w:rsidRPr="0024363E">
        <w:rPr>
          <w:rFonts w:ascii="Consolas" w:hAnsi="Consolas"/>
          <w:b/>
          <w:bCs/>
          <w:lang w:val="es-CO"/>
        </w:rPr>
        <w:t>ANEXO 2:</w:t>
      </w:r>
      <w:r w:rsidRPr="0024363E">
        <w:rPr>
          <w:rFonts w:ascii="Consolas" w:hAnsi="Consolas"/>
          <w:lang w:val="es-CO"/>
        </w:rPr>
        <w:t xml:space="preserve"> Acta de Devolución – verificación de estado, faltantes, daños y cierre de cobro. </w:t>
      </w:r>
    </w:p>
    <w:p w14:paraId="717001DA" w14:textId="77777777" w:rsidR="0024363E" w:rsidRPr="0024363E" w:rsidRDefault="0024363E" w:rsidP="00546F1E">
      <w:pPr>
        <w:numPr>
          <w:ilvl w:val="0"/>
          <w:numId w:val="1"/>
        </w:numPr>
        <w:jc w:val="both"/>
        <w:rPr>
          <w:rFonts w:ascii="Consolas" w:hAnsi="Consolas"/>
          <w:lang w:val="es-CO"/>
        </w:rPr>
      </w:pPr>
      <w:r w:rsidRPr="0024363E">
        <w:rPr>
          <w:rFonts w:ascii="Consolas" w:hAnsi="Consolas"/>
          <w:b/>
          <w:bCs/>
          <w:lang w:val="es-CO"/>
        </w:rPr>
        <w:t>ANEXO 3:</w:t>
      </w:r>
      <w:r w:rsidRPr="0024363E">
        <w:rPr>
          <w:rFonts w:ascii="Consolas" w:hAnsi="Consolas"/>
          <w:lang w:val="es-CO"/>
        </w:rPr>
        <w:t xml:space="preserve"> Pagaré en blanco y Carta de Instrucciones (y codeudor si se pacta). </w:t>
      </w:r>
    </w:p>
    <w:p w14:paraId="14005DE2" w14:textId="20B05030" w:rsidR="00A9202B" w:rsidRPr="00FF097F" w:rsidRDefault="0024363E" w:rsidP="00546F1E">
      <w:pPr>
        <w:numPr>
          <w:ilvl w:val="0"/>
          <w:numId w:val="1"/>
        </w:numPr>
        <w:jc w:val="both"/>
        <w:rPr>
          <w:rFonts w:ascii="Consolas" w:hAnsi="Consolas"/>
          <w:lang w:val="es-CO"/>
        </w:rPr>
      </w:pPr>
      <w:r w:rsidRPr="0024363E">
        <w:rPr>
          <w:rFonts w:ascii="Consolas" w:hAnsi="Consolas"/>
          <w:b/>
          <w:bCs/>
          <w:lang w:val="es-CO"/>
        </w:rPr>
        <w:t>Remisiones/</w:t>
      </w:r>
      <w:proofErr w:type="spellStart"/>
      <w:r w:rsidRPr="0024363E">
        <w:rPr>
          <w:rFonts w:ascii="Consolas" w:hAnsi="Consolas"/>
          <w:b/>
          <w:bCs/>
          <w:lang w:val="es-CO"/>
        </w:rPr>
        <w:t>Pre-devolución</w:t>
      </w:r>
      <w:proofErr w:type="spellEnd"/>
      <w:r w:rsidRPr="0024363E">
        <w:rPr>
          <w:rFonts w:ascii="Consolas" w:hAnsi="Consolas"/>
          <w:b/>
          <w:bCs/>
          <w:lang w:val="es-CO"/>
        </w:rPr>
        <w:t>/Devolución</w:t>
      </w:r>
      <w:r w:rsidRPr="0024363E">
        <w:rPr>
          <w:rFonts w:ascii="Consolas" w:hAnsi="Consolas"/>
          <w:lang w:val="es-CO"/>
        </w:rPr>
        <w:t xml:space="preserve"> que soportan entregas, cortes y devoluciones</w:t>
      </w:r>
      <w:r w:rsidR="00FF097F">
        <w:rPr>
          <w:rFonts w:ascii="Consolas" w:hAnsi="Consolas"/>
          <w:lang w:val="es-CO"/>
        </w:rPr>
        <w:t>.</w:t>
      </w:r>
    </w:p>
    <w:p w14:paraId="37F52A40" w14:textId="77777777" w:rsidR="00A83D12" w:rsidRDefault="00A83D12" w:rsidP="002D2F0F">
      <w:pPr>
        <w:jc w:val="both"/>
        <w:rPr>
          <w:rFonts w:ascii="Consolas" w:hAnsi="Consolas"/>
          <w:b/>
          <w:bCs/>
          <w:lang w:val="es-CO"/>
        </w:rPr>
      </w:pPr>
    </w:p>
    <w:p w14:paraId="578C60B0" w14:textId="77777777" w:rsidR="000B5F69" w:rsidRDefault="000B5F69" w:rsidP="002D2F0F">
      <w:pPr>
        <w:jc w:val="both"/>
        <w:rPr>
          <w:rFonts w:ascii="Consolas" w:hAnsi="Consolas"/>
          <w:b/>
          <w:bCs/>
          <w:lang w:val="es-CO"/>
        </w:rPr>
      </w:pPr>
    </w:p>
    <w:p w14:paraId="773889C0" w14:textId="4694DA6D" w:rsidR="00186763" w:rsidRDefault="00186763" w:rsidP="002D2F0F">
      <w:pPr>
        <w:jc w:val="both"/>
        <w:rPr>
          <w:rFonts w:ascii="Consolas" w:hAnsi="Consolas"/>
          <w:b/>
          <w:bCs/>
          <w:lang w:val="es-CO"/>
        </w:rPr>
      </w:pPr>
      <w:r w:rsidRPr="00186763">
        <w:rPr>
          <w:rFonts w:ascii="Consolas" w:hAnsi="Consolas"/>
          <w:b/>
          <w:bCs/>
          <w:lang w:val="es-CO"/>
        </w:rPr>
        <w:t>CLÁUSULA 3. PLAZO</w:t>
      </w:r>
    </w:p>
    <w:p w14:paraId="41AFD6BA" w14:textId="77777777" w:rsidR="00FF097F" w:rsidRPr="00186763" w:rsidRDefault="00FF097F" w:rsidP="002D2F0F">
      <w:pPr>
        <w:jc w:val="both"/>
        <w:rPr>
          <w:rFonts w:ascii="Consolas" w:hAnsi="Consolas"/>
          <w:b/>
          <w:bCs/>
          <w:lang w:val="es-CO"/>
        </w:rPr>
      </w:pPr>
    </w:p>
    <w:p w14:paraId="4F097140" w14:textId="3ED10E22" w:rsidR="00186763" w:rsidRDefault="00186763" w:rsidP="002D2F0F">
      <w:pPr>
        <w:jc w:val="both"/>
        <w:rPr>
          <w:rFonts w:ascii="Consolas" w:hAnsi="Consolas"/>
          <w:lang w:val="es-CO"/>
        </w:rPr>
      </w:pPr>
      <w:r w:rsidRPr="00186763">
        <w:rPr>
          <w:rFonts w:ascii="Consolas" w:hAnsi="Consolas"/>
          <w:lang w:val="es-CO"/>
        </w:rPr>
        <w:t>El plazo del arrendamiento será: __________</w:t>
      </w:r>
      <w:r w:rsidR="00B976F6">
        <w:rPr>
          <w:rFonts w:ascii="Consolas" w:hAnsi="Consolas"/>
          <w:lang w:val="es-CO"/>
        </w:rPr>
        <w:t>_______</w:t>
      </w:r>
      <w:r w:rsidRPr="00186763">
        <w:rPr>
          <w:rFonts w:ascii="Consolas" w:hAnsi="Consolas"/>
          <w:lang w:val="es-CO"/>
        </w:rPr>
        <w:t xml:space="preserve">, iniciando </w:t>
      </w:r>
      <w:proofErr w:type="spellStart"/>
      <w:r w:rsidRPr="00186763">
        <w:rPr>
          <w:rFonts w:ascii="Consolas" w:hAnsi="Consolas"/>
          <w:lang w:val="es-CO"/>
        </w:rPr>
        <w:t>el</w:t>
      </w:r>
      <w:proofErr w:type="spellEnd"/>
      <w:r w:rsidRPr="00186763">
        <w:rPr>
          <w:rFonts w:ascii="Consolas" w:hAnsi="Consolas"/>
          <w:lang w:val="es-CO"/>
        </w:rPr>
        <w:t xml:space="preserve"> </w:t>
      </w:r>
      <w:r w:rsidR="00B976F6" w:rsidRPr="00B976F6">
        <w:rPr>
          <w:rFonts w:ascii="Consolas" w:hAnsi="Consolas"/>
          <w:i/>
          <w:iCs/>
          <w:lang w:val="es-CO"/>
        </w:rPr>
        <w:t>____________________</w:t>
      </w:r>
      <w:r w:rsidR="00B976F6">
        <w:rPr>
          <w:rFonts w:ascii="Consolas" w:hAnsi="Consolas"/>
          <w:i/>
          <w:iCs/>
          <w:lang w:val="es-CO"/>
        </w:rPr>
        <w:t>________</w:t>
      </w:r>
      <w:r w:rsidRPr="00186763">
        <w:rPr>
          <w:rFonts w:ascii="Consolas" w:hAnsi="Consolas"/>
          <w:lang w:val="es-CO"/>
        </w:rPr>
        <w:t xml:space="preserve"> y terminando el </w:t>
      </w:r>
      <w:r w:rsidR="00B976F6" w:rsidRPr="00B976F6">
        <w:rPr>
          <w:rFonts w:ascii="Consolas" w:hAnsi="Consolas"/>
          <w:i/>
          <w:iCs/>
          <w:lang w:val="es-CO"/>
        </w:rPr>
        <w:t>____________________</w:t>
      </w:r>
      <w:r w:rsidR="00B976F6">
        <w:rPr>
          <w:rFonts w:ascii="Consolas" w:hAnsi="Consolas"/>
          <w:i/>
          <w:iCs/>
          <w:lang w:val="es-CO"/>
        </w:rPr>
        <w:t>________</w:t>
      </w:r>
      <w:r w:rsidRPr="00186763">
        <w:rPr>
          <w:rFonts w:ascii="Consolas" w:hAnsi="Consolas"/>
          <w:lang w:val="es-CO"/>
        </w:rPr>
        <w:t>.</w:t>
      </w:r>
      <w:r w:rsidR="00B976F6">
        <w:rPr>
          <w:rFonts w:ascii="Consolas" w:hAnsi="Consolas"/>
          <w:lang w:val="es-CO"/>
        </w:rPr>
        <w:t xml:space="preserve"> </w:t>
      </w:r>
      <w:r w:rsidRPr="00186763">
        <w:rPr>
          <w:rFonts w:ascii="Consolas" w:hAnsi="Consolas"/>
          <w:lang w:val="es-CO"/>
        </w:rPr>
        <w:t>La terminación se hará efectiva cuando: (i) se devuelva la totalidad del equipo y (</w:t>
      </w:r>
      <w:proofErr w:type="spellStart"/>
      <w:r w:rsidRPr="00186763">
        <w:rPr>
          <w:rFonts w:ascii="Consolas" w:hAnsi="Consolas"/>
          <w:lang w:val="es-CO"/>
        </w:rPr>
        <w:t>ii</w:t>
      </w:r>
      <w:proofErr w:type="spellEnd"/>
      <w:r w:rsidRPr="00186763">
        <w:rPr>
          <w:rFonts w:ascii="Consolas" w:hAnsi="Consolas"/>
          <w:lang w:val="es-CO"/>
        </w:rPr>
        <w:t>) EL ARRENDATARIO esté a paz y salvo por todo concepto</w:t>
      </w:r>
      <w:r w:rsidR="006C2C47">
        <w:rPr>
          <w:rFonts w:ascii="Consolas" w:hAnsi="Consolas"/>
          <w:lang w:val="es-CO"/>
        </w:rPr>
        <w:t>.</w:t>
      </w:r>
    </w:p>
    <w:p w14:paraId="590C6BCA" w14:textId="77777777" w:rsidR="0059663B" w:rsidRPr="00186763" w:rsidRDefault="0059663B" w:rsidP="002D2F0F">
      <w:pPr>
        <w:jc w:val="both"/>
        <w:rPr>
          <w:rFonts w:ascii="Consolas" w:hAnsi="Consolas"/>
          <w:lang w:val="es-CO"/>
        </w:rPr>
      </w:pPr>
    </w:p>
    <w:p w14:paraId="384A90AC" w14:textId="04A00DD3" w:rsidR="00186763" w:rsidRPr="00186763" w:rsidRDefault="00186763" w:rsidP="002D2F0F">
      <w:pPr>
        <w:jc w:val="both"/>
        <w:rPr>
          <w:rFonts w:ascii="Consolas" w:hAnsi="Consolas"/>
          <w:lang w:val="es-CO"/>
        </w:rPr>
      </w:pPr>
      <w:r w:rsidRPr="00186763">
        <w:rPr>
          <w:rFonts w:ascii="Consolas" w:hAnsi="Consolas"/>
          <w:b/>
          <w:bCs/>
          <w:lang w:val="es-CO"/>
        </w:rPr>
        <w:t>Parágrafo (sin tácita reconducción):</w:t>
      </w:r>
      <w:r w:rsidRPr="00186763">
        <w:rPr>
          <w:rFonts w:ascii="Consolas" w:hAnsi="Consolas"/>
          <w:lang w:val="es-CO"/>
        </w:rPr>
        <w:t xml:space="preserve"> no habrá renovación automática; cualquier prórroga requerirá aceptación escrita del ARRENDADOR.</w:t>
      </w:r>
    </w:p>
    <w:p w14:paraId="790FE7F7" w14:textId="77777777" w:rsidR="003E1D73" w:rsidRPr="00186763" w:rsidRDefault="003E1D73" w:rsidP="002D2F0F">
      <w:pPr>
        <w:jc w:val="both"/>
        <w:rPr>
          <w:rFonts w:ascii="Consolas" w:hAnsi="Consolas"/>
          <w:lang w:val="es-CO"/>
        </w:rPr>
      </w:pPr>
    </w:p>
    <w:p w14:paraId="4ACC9AE8" w14:textId="77777777" w:rsidR="000B5F69" w:rsidRDefault="000B5F69" w:rsidP="002D2F0F">
      <w:pPr>
        <w:jc w:val="both"/>
        <w:rPr>
          <w:rFonts w:ascii="Consolas" w:hAnsi="Consolas"/>
          <w:b/>
          <w:bCs/>
          <w:lang w:val="es-CO"/>
        </w:rPr>
      </w:pPr>
    </w:p>
    <w:p w14:paraId="61C81CD1" w14:textId="3F6618A7" w:rsidR="00186763" w:rsidRDefault="00186763" w:rsidP="002D2F0F">
      <w:pPr>
        <w:jc w:val="both"/>
        <w:rPr>
          <w:rFonts w:ascii="Consolas" w:hAnsi="Consolas"/>
          <w:b/>
          <w:bCs/>
          <w:lang w:val="es-CO"/>
        </w:rPr>
      </w:pPr>
      <w:r w:rsidRPr="00186763">
        <w:rPr>
          <w:rFonts w:ascii="Consolas" w:hAnsi="Consolas"/>
          <w:b/>
          <w:bCs/>
          <w:lang w:val="es-CO"/>
        </w:rPr>
        <w:t>CLÁUSULA 4. ENTREGA, RECEPCIÓN Y COMIENZO DE COBRO</w:t>
      </w:r>
    </w:p>
    <w:p w14:paraId="2F5EC15E" w14:textId="77777777" w:rsidR="003E1D73" w:rsidRPr="00186763" w:rsidRDefault="003E1D73" w:rsidP="002D2F0F">
      <w:pPr>
        <w:jc w:val="both"/>
        <w:rPr>
          <w:rFonts w:ascii="Consolas" w:hAnsi="Consolas"/>
          <w:b/>
          <w:bCs/>
          <w:lang w:val="es-CO"/>
        </w:rPr>
      </w:pPr>
    </w:p>
    <w:p w14:paraId="145E855E" w14:textId="77777777" w:rsidR="003E1D73" w:rsidRDefault="00186763" w:rsidP="002D2F0F">
      <w:pPr>
        <w:jc w:val="both"/>
        <w:rPr>
          <w:rFonts w:ascii="Consolas" w:hAnsi="Consolas"/>
          <w:lang w:val="es-CO"/>
        </w:rPr>
      </w:pPr>
      <w:r w:rsidRPr="00186763">
        <w:rPr>
          <w:rFonts w:ascii="Consolas" w:hAnsi="Consolas"/>
          <w:lang w:val="es-CO"/>
        </w:rPr>
        <w:t>4.1. La entrega se formaliza con la firma del ANEXO 1 (Acta de Entrega) por personal autorizado de EL ARRENDATARIO.</w:t>
      </w:r>
    </w:p>
    <w:p w14:paraId="6F343CC2" w14:textId="0DE26D85" w:rsidR="003E1D73" w:rsidRPr="0022128C" w:rsidRDefault="00186763" w:rsidP="002D2F0F">
      <w:pPr>
        <w:jc w:val="both"/>
        <w:rPr>
          <w:rFonts w:ascii="Consolas" w:hAnsi="Consolas"/>
          <w:lang w:val="es-CO"/>
        </w:rPr>
      </w:pPr>
      <w:r w:rsidRPr="00186763">
        <w:rPr>
          <w:rFonts w:ascii="Consolas" w:hAnsi="Consolas"/>
          <w:lang w:val="es-CO"/>
        </w:rPr>
        <w:br/>
        <w:t>4.2. Las Partes acuerdan que la remisión/acta de entrega genera el inicio del cobro desde la fecha</w:t>
      </w:r>
      <w:r w:rsidR="0022128C">
        <w:rPr>
          <w:rFonts w:ascii="Consolas" w:hAnsi="Consolas"/>
          <w:lang w:val="es-CO"/>
        </w:rPr>
        <w:t xml:space="preserve"> </w:t>
      </w:r>
      <w:r w:rsidRPr="00186763">
        <w:rPr>
          <w:rFonts w:ascii="Consolas" w:hAnsi="Consolas"/>
          <w:lang w:val="es-CO"/>
        </w:rPr>
        <w:t>de entrega.</w:t>
      </w:r>
    </w:p>
    <w:p w14:paraId="55065C56" w14:textId="5D28426C" w:rsidR="00186763" w:rsidRPr="00186763" w:rsidRDefault="00186763" w:rsidP="002D2F0F">
      <w:pPr>
        <w:jc w:val="both"/>
        <w:rPr>
          <w:rFonts w:ascii="Consolas" w:hAnsi="Consolas"/>
          <w:lang w:val="es-CO"/>
        </w:rPr>
      </w:pPr>
      <w:r w:rsidRPr="00186763">
        <w:rPr>
          <w:rFonts w:ascii="Consolas" w:hAnsi="Consolas"/>
          <w:lang w:val="es-CO"/>
        </w:rPr>
        <w:br/>
        <w:t>4.3. Es obligación de EL ARRENDATARIO verificar cantidades, estado y accesorios al recibir; cualquier daño o faltante evidenciado en devolución será cobrado como reparación y/o faltante.</w:t>
      </w:r>
    </w:p>
    <w:p w14:paraId="701123FC" w14:textId="6C890625" w:rsidR="00186763" w:rsidRPr="00186763" w:rsidRDefault="00186763" w:rsidP="002D2F0F">
      <w:pPr>
        <w:jc w:val="both"/>
        <w:rPr>
          <w:rFonts w:ascii="Consolas" w:hAnsi="Consolas"/>
          <w:lang w:val="es-CO"/>
        </w:rPr>
      </w:pPr>
    </w:p>
    <w:p w14:paraId="38DB8172" w14:textId="77777777" w:rsidR="000B5F69" w:rsidRDefault="000B5F69" w:rsidP="002D2F0F">
      <w:pPr>
        <w:jc w:val="both"/>
        <w:rPr>
          <w:rFonts w:ascii="Consolas" w:hAnsi="Consolas"/>
          <w:b/>
          <w:bCs/>
          <w:lang w:val="es-CO"/>
        </w:rPr>
      </w:pPr>
    </w:p>
    <w:p w14:paraId="5C9E6518" w14:textId="265F80C3" w:rsidR="00186763" w:rsidRDefault="00186763" w:rsidP="002D2F0F">
      <w:pPr>
        <w:jc w:val="both"/>
        <w:rPr>
          <w:rFonts w:ascii="Consolas" w:hAnsi="Consolas"/>
          <w:b/>
          <w:bCs/>
          <w:lang w:val="es-CO"/>
        </w:rPr>
      </w:pPr>
      <w:r w:rsidRPr="00186763">
        <w:rPr>
          <w:rFonts w:ascii="Consolas" w:hAnsi="Consolas"/>
          <w:b/>
          <w:bCs/>
          <w:lang w:val="es-CO"/>
        </w:rPr>
        <w:t>CLÁUSULA 5. TARIFAS, FACTURACIÓN, IMPUESTOS Y PAGO</w:t>
      </w:r>
    </w:p>
    <w:p w14:paraId="0820F363" w14:textId="77777777" w:rsidR="003E1D73" w:rsidRPr="00186763" w:rsidRDefault="003E1D73" w:rsidP="002D2F0F">
      <w:pPr>
        <w:jc w:val="both"/>
        <w:rPr>
          <w:rFonts w:ascii="Consolas" w:hAnsi="Consolas"/>
          <w:b/>
          <w:bCs/>
          <w:lang w:val="es-CO"/>
        </w:rPr>
      </w:pPr>
    </w:p>
    <w:p w14:paraId="7C0CC908" w14:textId="28A0DDB5" w:rsidR="003E1D73" w:rsidRDefault="00186763" w:rsidP="002D2F0F">
      <w:pPr>
        <w:jc w:val="both"/>
        <w:rPr>
          <w:rFonts w:ascii="Consolas" w:hAnsi="Consolas"/>
        </w:rPr>
      </w:pPr>
      <w:r w:rsidRPr="00186763">
        <w:rPr>
          <w:rFonts w:ascii="Consolas" w:hAnsi="Consolas"/>
          <w:lang w:val="es-CO"/>
        </w:rPr>
        <w:t xml:space="preserve">5.1. </w:t>
      </w:r>
      <w:r w:rsidRPr="00186763">
        <w:rPr>
          <w:rFonts w:ascii="Consolas" w:hAnsi="Consolas"/>
          <w:b/>
          <w:bCs/>
          <w:lang w:val="es-CO"/>
        </w:rPr>
        <w:t>Tarifas:</w:t>
      </w:r>
      <w:r w:rsidRPr="00186763">
        <w:rPr>
          <w:rFonts w:ascii="Consolas" w:hAnsi="Consolas"/>
          <w:lang w:val="es-CO"/>
        </w:rPr>
        <w:t xml:space="preserve"> </w:t>
      </w:r>
      <w:r w:rsidR="006D586D" w:rsidRPr="006D586D">
        <w:rPr>
          <w:rFonts w:ascii="Consolas" w:hAnsi="Consolas"/>
        </w:rPr>
        <w:t>EL ARRENDATARIO pagará a EL ARRENDADOR, por concepto de canon de arrendamiento, la suma de _____________________________ M/CTE ($_____________) por cada (1) día y por cada equipo arrendado, más el IVA y demás impuestos a que haya lugar, conforme a la normatividad tributaria vigente.</w:t>
      </w:r>
      <w:r w:rsidR="006D586D">
        <w:rPr>
          <w:rFonts w:ascii="Consolas" w:hAnsi="Consolas"/>
        </w:rPr>
        <w:t xml:space="preserve"> </w:t>
      </w:r>
      <w:r w:rsidR="006D586D" w:rsidRPr="006D586D">
        <w:rPr>
          <w:rFonts w:ascii="Consolas" w:hAnsi="Consolas"/>
        </w:rPr>
        <w:t>Toda</w:t>
      </w:r>
      <w:r w:rsidR="006D586D">
        <w:rPr>
          <w:rFonts w:ascii="Consolas" w:hAnsi="Consolas"/>
        </w:rPr>
        <w:t xml:space="preserve"> </w:t>
      </w:r>
      <w:r w:rsidR="006D586D" w:rsidRPr="006D586D">
        <w:rPr>
          <w:rFonts w:ascii="Consolas" w:hAnsi="Consolas"/>
        </w:rPr>
        <w:t>fracción de día se cobrará como día completo, salvo pacto escrito en contrario.</w:t>
      </w:r>
    </w:p>
    <w:p w14:paraId="1176AEF7" w14:textId="77777777" w:rsidR="00890782" w:rsidRDefault="00890782" w:rsidP="002D2F0F">
      <w:pPr>
        <w:jc w:val="both"/>
        <w:rPr>
          <w:rFonts w:ascii="Consolas" w:hAnsi="Consolas"/>
        </w:rPr>
      </w:pPr>
    </w:p>
    <w:p w14:paraId="0399BFF0" w14:textId="6C929DE3" w:rsidR="00890782" w:rsidRPr="006D586D" w:rsidRDefault="00890782" w:rsidP="002D2F0F">
      <w:pPr>
        <w:jc w:val="both"/>
        <w:rPr>
          <w:rFonts w:ascii="Consolas" w:hAnsi="Consolas"/>
        </w:rPr>
      </w:pPr>
      <w:r>
        <w:rPr>
          <w:rFonts w:ascii="Consolas" w:hAnsi="Consolas"/>
        </w:rPr>
        <w:t xml:space="preserve">5.1.1. </w:t>
      </w:r>
      <w:r w:rsidRPr="00890782">
        <w:rPr>
          <w:rFonts w:ascii="Consolas" w:hAnsi="Consolas"/>
        </w:rPr>
        <w:t>El canon no incluye transporte, cargue/descargue, combustible, consumibles, operador, ni permisos, salvo que se pacte expresamente por escrito en la cotización/orden o anexos.</w:t>
      </w:r>
    </w:p>
    <w:p w14:paraId="0EAA9972" w14:textId="77777777" w:rsidR="003E1D73" w:rsidRDefault="00186763" w:rsidP="002D2F0F">
      <w:pPr>
        <w:jc w:val="both"/>
        <w:rPr>
          <w:rFonts w:ascii="Consolas" w:hAnsi="Consolas"/>
          <w:lang w:val="es-CO"/>
        </w:rPr>
      </w:pPr>
      <w:r w:rsidRPr="00186763">
        <w:rPr>
          <w:rFonts w:ascii="Consolas" w:hAnsi="Consolas"/>
          <w:lang w:val="es-CO"/>
        </w:rPr>
        <w:br/>
        <w:t xml:space="preserve">5.2. </w:t>
      </w:r>
      <w:r w:rsidRPr="00186763">
        <w:rPr>
          <w:rFonts w:ascii="Consolas" w:hAnsi="Consolas"/>
          <w:b/>
          <w:bCs/>
          <w:lang w:val="es-CO"/>
        </w:rPr>
        <w:t>IVA:</w:t>
      </w:r>
      <w:r w:rsidRPr="00186763">
        <w:rPr>
          <w:rFonts w:ascii="Consolas" w:hAnsi="Consolas"/>
          <w:lang w:val="es-CO"/>
        </w:rPr>
        <w:t xml:space="preserve"> se facturará conforme aplique.</w:t>
      </w:r>
    </w:p>
    <w:p w14:paraId="7DF450BB" w14:textId="58C1B9D2" w:rsidR="003E1D73" w:rsidRDefault="00186763" w:rsidP="002D2F0F">
      <w:pPr>
        <w:jc w:val="both"/>
        <w:rPr>
          <w:rFonts w:ascii="Consolas" w:hAnsi="Consolas"/>
          <w:lang w:val="es-CO"/>
        </w:rPr>
      </w:pPr>
      <w:r w:rsidRPr="00186763">
        <w:rPr>
          <w:rFonts w:ascii="Consolas" w:hAnsi="Consolas"/>
          <w:lang w:val="es-CO"/>
        </w:rPr>
        <w:br/>
      </w:r>
      <w:r w:rsidRPr="00186763">
        <w:rPr>
          <w:rFonts w:ascii="Consolas" w:hAnsi="Consolas"/>
          <w:lang w:val="es-CO"/>
        </w:rPr>
        <w:lastRenderedPageBreak/>
        <w:t xml:space="preserve">5.3. </w:t>
      </w:r>
      <w:r w:rsidRPr="00186763">
        <w:rPr>
          <w:rFonts w:ascii="Consolas" w:hAnsi="Consolas"/>
          <w:b/>
          <w:bCs/>
          <w:lang w:val="es-CO"/>
        </w:rPr>
        <w:t>Corte de facturación:</w:t>
      </w:r>
      <w:r w:rsidRPr="00186763">
        <w:rPr>
          <w:rFonts w:ascii="Consolas" w:hAnsi="Consolas"/>
          <w:lang w:val="es-CO"/>
        </w:rPr>
        <w:t xml:space="preserve"> [</w:t>
      </w:r>
      <w:r w:rsidR="001F5DC6">
        <w:rPr>
          <w:rFonts w:ascii="Consolas" w:hAnsi="Consolas"/>
          <w:lang w:val="es-CO"/>
        </w:rPr>
        <w:t>semanal</w:t>
      </w:r>
      <w:r w:rsidRPr="00186763">
        <w:rPr>
          <w:rFonts w:ascii="Consolas" w:hAnsi="Consolas"/>
          <w:lang w:val="es-CO"/>
        </w:rPr>
        <w:t xml:space="preserve">] y pago dentro de </w:t>
      </w:r>
      <w:r w:rsidR="004304CC" w:rsidRPr="004304CC">
        <w:rPr>
          <w:rFonts w:ascii="Consolas" w:hAnsi="Consolas"/>
          <w:u w:val="single"/>
          <w:lang w:val="es-CO"/>
        </w:rPr>
        <w:t>1</w:t>
      </w:r>
      <w:r w:rsidR="004304CC">
        <w:rPr>
          <w:rFonts w:ascii="Consolas" w:hAnsi="Consolas"/>
          <w:lang w:val="es-CO"/>
        </w:rPr>
        <w:t xml:space="preserve"> </w:t>
      </w:r>
      <w:r w:rsidRPr="00186763">
        <w:rPr>
          <w:rFonts w:ascii="Consolas" w:hAnsi="Consolas"/>
          <w:lang w:val="es-CO"/>
        </w:rPr>
        <w:t xml:space="preserve">días calendario contados desde la radicación. </w:t>
      </w:r>
    </w:p>
    <w:p w14:paraId="7BDE8949" w14:textId="3BDDB566" w:rsidR="003E1D73" w:rsidRDefault="00186763" w:rsidP="002D2F0F">
      <w:pPr>
        <w:jc w:val="both"/>
        <w:rPr>
          <w:rFonts w:ascii="Consolas" w:hAnsi="Consolas"/>
          <w:lang w:val="es-CO"/>
        </w:rPr>
      </w:pPr>
      <w:r w:rsidRPr="00186763">
        <w:rPr>
          <w:rFonts w:ascii="Consolas" w:hAnsi="Consolas"/>
          <w:lang w:val="es-CO"/>
        </w:rPr>
        <w:br/>
        <w:t xml:space="preserve">5.4. </w:t>
      </w:r>
      <w:r w:rsidRPr="00186763">
        <w:rPr>
          <w:rFonts w:ascii="Consolas" w:hAnsi="Consolas"/>
          <w:b/>
          <w:bCs/>
          <w:lang w:val="es-CO"/>
        </w:rPr>
        <w:t>Aceptación de facturas:</w:t>
      </w:r>
      <w:r w:rsidRPr="00186763">
        <w:rPr>
          <w:rFonts w:ascii="Consolas" w:hAnsi="Consolas"/>
          <w:lang w:val="es-CO"/>
        </w:rPr>
        <w:t xml:space="preserve"> EL ARRENDATARIO contará con </w:t>
      </w:r>
      <w:r w:rsidR="00034229">
        <w:rPr>
          <w:rFonts w:ascii="Consolas" w:hAnsi="Consolas"/>
          <w:u w:val="single"/>
          <w:lang w:val="es-CO"/>
        </w:rPr>
        <w:t>1</w:t>
      </w:r>
      <w:r w:rsidRPr="00186763">
        <w:rPr>
          <w:rFonts w:ascii="Consolas" w:hAnsi="Consolas"/>
          <w:lang w:val="es-CO"/>
        </w:rPr>
        <w:t xml:space="preserve"> días para objetar por escrito; vencido el plazo se tendrán por aceptadas</w:t>
      </w:r>
      <w:r w:rsidR="002F7A04">
        <w:rPr>
          <w:rFonts w:ascii="Consolas" w:hAnsi="Consolas"/>
          <w:lang w:val="es-CO"/>
        </w:rPr>
        <w:t>.</w:t>
      </w:r>
    </w:p>
    <w:p w14:paraId="44834747" w14:textId="77777777" w:rsidR="003E1D73" w:rsidRDefault="00186763" w:rsidP="002D2F0F">
      <w:pPr>
        <w:jc w:val="both"/>
        <w:rPr>
          <w:rFonts w:ascii="Consolas" w:hAnsi="Consolas"/>
          <w:lang w:val="es-CO"/>
        </w:rPr>
      </w:pPr>
      <w:r w:rsidRPr="00186763">
        <w:rPr>
          <w:rFonts w:ascii="Consolas" w:hAnsi="Consolas"/>
          <w:lang w:val="es-CO"/>
        </w:rPr>
        <w:br/>
        <w:t xml:space="preserve">5.5. </w:t>
      </w:r>
      <w:r w:rsidRPr="00186763">
        <w:rPr>
          <w:rFonts w:ascii="Consolas" w:hAnsi="Consolas"/>
          <w:b/>
          <w:bCs/>
          <w:lang w:val="es-CO"/>
        </w:rPr>
        <w:t>Intereses de mora:</w:t>
      </w:r>
      <w:r w:rsidRPr="00186763">
        <w:rPr>
          <w:rFonts w:ascii="Consolas" w:hAnsi="Consolas"/>
          <w:lang w:val="es-CO"/>
        </w:rPr>
        <w:t xml:space="preserve"> a la tasa máxima legal vigente, según certificación aplicable, desde exigibilidad hasta pago total.</w:t>
      </w:r>
    </w:p>
    <w:p w14:paraId="43992EF2" w14:textId="7B525405" w:rsidR="00186763" w:rsidRPr="00186763" w:rsidRDefault="00186763" w:rsidP="002D2F0F">
      <w:pPr>
        <w:jc w:val="both"/>
        <w:rPr>
          <w:rFonts w:ascii="Consolas" w:hAnsi="Consolas"/>
          <w:lang w:val="es-CO"/>
        </w:rPr>
      </w:pPr>
      <w:r w:rsidRPr="00186763">
        <w:rPr>
          <w:rFonts w:ascii="Consolas" w:hAnsi="Consolas"/>
          <w:lang w:val="es-CO"/>
        </w:rPr>
        <w:br/>
        <w:t xml:space="preserve">5.6. </w:t>
      </w:r>
      <w:r w:rsidRPr="00186763">
        <w:rPr>
          <w:rFonts w:ascii="Consolas" w:hAnsi="Consolas"/>
          <w:b/>
          <w:bCs/>
          <w:lang w:val="es-CO"/>
        </w:rPr>
        <w:t>Sin descuentos por no uso:</w:t>
      </w:r>
      <w:r w:rsidRPr="00186763">
        <w:rPr>
          <w:rFonts w:ascii="Consolas" w:hAnsi="Consolas"/>
          <w:lang w:val="es-CO"/>
        </w:rPr>
        <w:t xml:space="preserve"> no habrá descuentos por retrasos de obra o decisiones del ARRENDATARIO posteriores a la entrega.</w:t>
      </w:r>
    </w:p>
    <w:p w14:paraId="72629553" w14:textId="77777777" w:rsidR="003E1D73" w:rsidRPr="00186763" w:rsidRDefault="003E1D73" w:rsidP="002D2F0F">
      <w:pPr>
        <w:jc w:val="both"/>
        <w:rPr>
          <w:rFonts w:ascii="Consolas" w:hAnsi="Consolas"/>
          <w:lang w:val="es-CO"/>
        </w:rPr>
      </w:pPr>
    </w:p>
    <w:p w14:paraId="58140AA3" w14:textId="77777777" w:rsidR="000B5F69" w:rsidRDefault="000B5F69" w:rsidP="002D2F0F">
      <w:pPr>
        <w:jc w:val="both"/>
        <w:rPr>
          <w:rFonts w:ascii="Consolas" w:hAnsi="Consolas"/>
          <w:b/>
          <w:bCs/>
          <w:lang w:val="es-CO"/>
        </w:rPr>
      </w:pPr>
    </w:p>
    <w:p w14:paraId="44D1EA88" w14:textId="5801CCA0" w:rsidR="00186763" w:rsidRDefault="00186763" w:rsidP="002D2F0F">
      <w:pPr>
        <w:jc w:val="both"/>
        <w:rPr>
          <w:rFonts w:ascii="Consolas" w:hAnsi="Consolas"/>
          <w:b/>
          <w:bCs/>
          <w:lang w:val="es-CO"/>
        </w:rPr>
      </w:pPr>
      <w:r w:rsidRPr="00186763">
        <w:rPr>
          <w:rFonts w:ascii="Consolas" w:hAnsi="Consolas"/>
          <w:b/>
          <w:bCs/>
          <w:lang w:val="es-CO"/>
        </w:rPr>
        <w:t>CLÁUSULA 6. DESTINACIÓN, LUGAR DE USO Y PROHIBICIONES</w:t>
      </w:r>
    </w:p>
    <w:p w14:paraId="2F7BBCB6" w14:textId="77777777" w:rsidR="003E1D73" w:rsidRPr="00186763" w:rsidRDefault="003E1D73" w:rsidP="002D2F0F">
      <w:pPr>
        <w:jc w:val="both"/>
        <w:rPr>
          <w:rFonts w:ascii="Consolas" w:hAnsi="Consolas"/>
          <w:b/>
          <w:bCs/>
          <w:lang w:val="es-CO"/>
        </w:rPr>
      </w:pPr>
    </w:p>
    <w:p w14:paraId="3A21C2B8" w14:textId="77777777" w:rsidR="003E1D73" w:rsidRDefault="00186763" w:rsidP="002D2F0F">
      <w:pPr>
        <w:jc w:val="both"/>
        <w:rPr>
          <w:rFonts w:ascii="Consolas" w:hAnsi="Consolas"/>
          <w:lang w:val="es-CO"/>
        </w:rPr>
      </w:pPr>
      <w:r w:rsidRPr="00186763">
        <w:rPr>
          <w:rFonts w:ascii="Consolas" w:hAnsi="Consolas"/>
          <w:lang w:val="es-CO"/>
        </w:rPr>
        <w:t>6.1. El equipo se usará solo en el lugar de obra indicado y para trabajos propios de su diseño.</w:t>
      </w:r>
    </w:p>
    <w:p w14:paraId="0C6361A6" w14:textId="77777777" w:rsidR="003E1D73" w:rsidRDefault="00186763" w:rsidP="002D2F0F">
      <w:pPr>
        <w:jc w:val="both"/>
        <w:rPr>
          <w:rFonts w:ascii="Consolas" w:hAnsi="Consolas"/>
          <w:lang w:val="es-CO"/>
        </w:rPr>
      </w:pPr>
      <w:r w:rsidRPr="00186763">
        <w:rPr>
          <w:rFonts w:ascii="Consolas" w:hAnsi="Consolas"/>
          <w:lang w:val="es-CO"/>
        </w:rPr>
        <w:br/>
        <w:t xml:space="preserve">6.2. </w:t>
      </w:r>
      <w:r w:rsidRPr="00186763">
        <w:rPr>
          <w:rFonts w:ascii="Consolas" w:hAnsi="Consolas"/>
          <w:b/>
          <w:bCs/>
          <w:lang w:val="es-CO"/>
        </w:rPr>
        <w:t>Prohibiciones:</w:t>
      </w:r>
      <w:r w:rsidRPr="00186763">
        <w:rPr>
          <w:rFonts w:ascii="Consolas" w:hAnsi="Consolas"/>
          <w:lang w:val="es-CO"/>
        </w:rPr>
        <w:t xml:space="preserve"> queda prohibido subarrendar, ceder, transferir, enajenar o permitir el uso por terceros sin autorización escrita.</w:t>
      </w:r>
    </w:p>
    <w:p w14:paraId="441F4437" w14:textId="171A6EAF" w:rsidR="00186763" w:rsidRPr="00186763" w:rsidRDefault="00186763" w:rsidP="002D2F0F">
      <w:pPr>
        <w:jc w:val="both"/>
        <w:rPr>
          <w:rFonts w:ascii="Consolas" w:hAnsi="Consolas"/>
          <w:lang w:val="es-CO"/>
        </w:rPr>
      </w:pPr>
      <w:r w:rsidRPr="00186763">
        <w:rPr>
          <w:rFonts w:ascii="Consolas" w:hAnsi="Consolas"/>
          <w:lang w:val="es-CO"/>
        </w:rPr>
        <w:br/>
        <w:t xml:space="preserve">6.3. </w:t>
      </w:r>
      <w:r w:rsidRPr="00186763">
        <w:rPr>
          <w:rFonts w:ascii="Consolas" w:hAnsi="Consolas"/>
          <w:b/>
          <w:bCs/>
          <w:lang w:val="es-CO"/>
        </w:rPr>
        <w:t>Traslado:</w:t>
      </w:r>
      <w:r w:rsidRPr="00186763">
        <w:rPr>
          <w:rFonts w:ascii="Consolas" w:hAnsi="Consolas"/>
          <w:lang w:val="es-CO"/>
        </w:rPr>
        <w:t xml:space="preserve"> cualquier traslado a otra obra requiere autorización escrita previa con mínimo </w:t>
      </w:r>
      <w:r w:rsidR="00C0096D">
        <w:rPr>
          <w:rFonts w:ascii="Consolas" w:hAnsi="Consolas"/>
          <w:lang w:val="es-CO"/>
        </w:rPr>
        <w:t>1</w:t>
      </w:r>
      <w:r w:rsidRPr="00186763">
        <w:rPr>
          <w:rFonts w:ascii="Consolas" w:hAnsi="Consolas"/>
          <w:lang w:val="es-CO"/>
        </w:rPr>
        <w:t xml:space="preserve"> días</w:t>
      </w:r>
      <w:r w:rsidR="00C0096D">
        <w:rPr>
          <w:rFonts w:ascii="Consolas" w:hAnsi="Consolas"/>
          <w:lang w:val="es-CO"/>
        </w:rPr>
        <w:t xml:space="preserve"> de anticipación</w:t>
      </w:r>
      <w:r w:rsidRPr="00186763">
        <w:rPr>
          <w:rFonts w:ascii="Consolas" w:hAnsi="Consolas"/>
          <w:lang w:val="es-CO"/>
        </w:rPr>
        <w:t>.</w:t>
      </w:r>
    </w:p>
    <w:p w14:paraId="7E88BF87" w14:textId="6C14F614" w:rsidR="00186763" w:rsidRPr="00186763" w:rsidRDefault="00186763" w:rsidP="002D2F0F">
      <w:pPr>
        <w:jc w:val="both"/>
        <w:rPr>
          <w:rFonts w:ascii="Consolas" w:hAnsi="Consolas"/>
          <w:lang w:val="es-CO"/>
        </w:rPr>
      </w:pPr>
    </w:p>
    <w:p w14:paraId="6BD991E2" w14:textId="77777777" w:rsidR="000B5F69" w:rsidRDefault="000B5F69" w:rsidP="002D2F0F">
      <w:pPr>
        <w:jc w:val="both"/>
        <w:rPr>
          <w:rFonts w:ascii="Consolas" w:hAnsi="Consolas"/>
          <w:b/>
          <w:bCs/>
          <w:lang w:val="es-CO"/>
        </w:rPr>
      </w:pPr>
    </w:p>
    <w:p w14:paraId="5F289E2B" w14:textId="13E8FA5E" w:rsidR="00186763" w:rsidRDefault="00186763" w:rsidP="002D2F0F">
      <w:pPr>
        <w:jc w:val="both"/>
        <w:rPr>
          <w:rFonts w:ascii="Consolas" w:hAnsi="Consolas"/>
          <w:b/>
          <w:bCs/>
          <w:lang w:val="es-CO"/>
        </w:rPr>
      </w:pPr>
      <w:r w:rsidRPr="00186763">
        <w:rPr>
          <w:rFonts w:ascii="Consolas" w:hAnsi="Consolas"/>
          <w:b/>
          <w:bCs/>
          <w:lang w:val="es-CO"/>
        </w:rPr>
        <w:t>CLÁUSULA 7. CUSTODIA, DEPÓSITO Y RESPONSABILIDAD POR PÉRDIDA/DAÑO</w:t>
      </w:r>
    </w:p>
    <w:p w14:paraId="2F6B7B50" w14:textId="77777777" w:rsidR="00C0096D" w:rsidRPr="00186763" w:rsidRDefault="00C0096D" w:rsidP="002D2F0F">
      <w:pPr>
        <w:jc w:val="both"/>
        <w:rPr>
          <w:rFonts w:ascii="Consolas" w:hAnsi="Consolas"/>
          <w:b/>
          <w:bCs/>
          <w:lang w:val="es-CO"/>
        </w:rPr>
      </w:pPr>
    </w:p>
    <w:p w14:paraId="25FBBC07" w14:textId="77777777" w:rsidR="00C0096D" w:rsidRPr="00C0096D" w:rsidRDefault="00186763" w:rsidP="002D2F0F">
      <w:pPr>
        <w:jc w:val="both"/>
        <w:rPr>
          <w:rFonts w:ascii="Consolas" w:hAnsi="Consolas"/>
          <w:lang w:val="es-CO"/>
        </w:rPr>
      </w:pPr>
      <w:r w:rsidRPr="00186763">
        <w:rPr>
          <w:rFonts w:ascii="Consolas" w:hAnsi="Consolas"/>
          <w:lang w:val="es-CO"/>
        </w:rPr>
        <w:t>7.1. EL ARRENDATARIO se constituye en depositario y custodio de los equipos, asumiendo responsabilidades por su guarda hasta la devolución.</w:t>
      </w:r>
      <w:r w:rsidR="00C0096D" w:rsidRPr="00C0096D">
        <w:rPr>
          <w:rFonts w:ascii="Consolas" w:hAnsi="Consolas"/>
          <w:lang w:val="es-CO"/>
        </w:rPr>
        <w:t xml:space="preserve"> </w:t>
      </w:r>
    </w:p>
    <w:p w14:paraId="5DE5DB22" w14:textId="4C67F085" w:rsidR="00C0096D" w:rsidRPr="00C0096D" w:rsidRDefault="00186763" w:rsidP="002D2F0F">
      <w:pPr>
        <w:jc w:val="both"/>
        <w:rPr>
          <w:rFonts w:ascii="Consolas" w:hAnsi="Consolas"/>
          <w:lang w:val="es-CO"/>
        </w:rPr>
      </w:pPr>
      <w:r w:rsidRPr="00186763">
        <w:rPr>
          <w:rFonts w:ascii="Consolas" w:hAnsi="Consolas"/>
          <w:lang w:val="es-CO"/>
        </w:rPr>
        <w:br/>
        <w:t>7.2. EL ARRENDATARIO responde por faltantes, hurto, pérdida parcial o total, aun por caso fortuito, fuerza mayor o hecho de tercero, y pagará reposición</w:t>
      </w:r>
      <w:r w:rsidR="00484220">
        <w:rPr>
          <w:rFonts w:ascii="Consolas" w:hAnsi="Consolas"/>
          <w:lang w:val="es-CO"/>
        </w:rPr>
        <w:t xml:space="preserve">, </w:t>
      </w:r>
      <w:r w:rsidRPr="00186763">
        <w:rPr>
          <w:rFonts w:ascii="Consolas" w:hAnsi="Consolas"/>
          <w:lang w:val="es-CO"/>
        </w:rPr>
        <w:t>partes</w:t>
      </w:r>
      <w:r w:rsidR="00484220">
        <w:rPr>
          <w:rFonts w:ascii="Consolas" w:hAnsi="Consolas"/>
          <w:lang w:val="es-CO"/>
        </w:rPr>
        <w:t xml:space="preserve">, </w:t>
      </w:r>
      <w:r w:rsidRPr="00186763">
        <w:rPr>
          <w:rFonts w:ascii="Consolas" w:hAnsi="Consolas"/>
          <w:lang w:val="es-CO"/>
        </w:rPr>
        <w:t>accesorios y costos de instalación cuando corresponda.</w:t>
      </w:r>
    </w:p>
    <w:p w14:paraId="3448C8D7" w14:textId="2DAD6297" w:rsidR="00186763" w:rsidRPr="00186763" w:rsidRDefault="00186763" w:rsidP="002D2F0F">
      <w:pPr>
        <w:jc w:val="both"/>
        <w:rPr>
          <w:rFonts w:ascii="Consolas" w:hAnsi="Consolas"/>
          <w:lang w:val="es-CO"/>
        </w:rPr>
      </w:pPr>
      <w:r w:rsidRPr="00186763">
        <w:rPr>
          <w:rFonts w:ascii="Consolas" w:hAnsi="Consolas"/>
          <w:lang w:val="es-CO"/>
        </w:rPr>
        <w:br/>
        <w:t>7.3. EL ARRENDATARIO también responderá por daños a terceros y perjuicios derivados del uso</w:t>
      </w:r>
      <w:r w:rsidR="00484220">
        <w:rPr>
          <w:rFonts w:ascii="Consolas" w:hAnsi="Consolas"/>
          <w:lang w:val="es-CO"/>
        </w:rPr>
        <w:t xml:space="preserve"> y/o </w:t>
      </w:r>
      <w:r w:rsidRPr="00186763">
        <w:rPr>
          <w:rFonts w:ascii="Consolas" w:hAnsi="Consolas"/>
          <w:lang w:val="es-CO"/>
        </w:rPr>
        <w:t>tenencia del equipo</w:t>
      </w:r>
      <w:r w:rsidR="00484220">
        <w:rPr>
          <w:rFonts w:ascii="Consolas" w:hAnsi="Consolas"/>
          <w:lang w:val="es-CO"/>
        </w:rPr>
        <w:t>.</w:t>
      </w:r>
    </w:p>
    <w:p w14:paraId="674DA530" w14:textId="7A8A13C6" w:rsidR="00186763" w:rsidRPr="00186763" w:rsidRDefault="00186763" w:rsidP="002D2F0F">
      <w:pPr>
        <w:jc w:val="both"/>
        <w:rPr>
          <w:rFonts w:ascii="Consolas" w:hAnsi="Consolas"/>
          <w:lang w:val="es-CO"/>
        </w:rPr>
      </w:pPr>
    </w:p>
    <w:p w14:paraId="683317B6" w14:textId="77777777" w:rsidR="000B5F69" w:rsidRDefault="000B5F69" w:rsidP="002D2F0F">
      <w:pPr>
        <w:jc w:val="both"/>
        <w:rPr>
          <w:rFonts w:ascii="Consolas" w:hAnsi="Consolas"/>
          <w:b/>
          <w:bCs/>
          <w:lang w:val="es-CO"/>
        </w:rPr>
      </w:pPr>
    </w:p>
    <w:p w14:paraId="28C70E69" w14:textId="14BE6B9D" w:rsidR="00186763" w:rsidRDefault="00186763" w:rsidP="002D2F0F">
      <w:pPr>
        <w:jc w:val="both"/>
        <w:rPr>
          <w:rFonts w:ascii="Consolas" w:hAnsi="Consolas"/>
          <w:b/>
          <w:bCs/>
          <w:lang w:val="es-CO"/>
        </w:rPr>
      </w:pPr>
      <w:r w:rsidRPr="00186763">
        <w:rPr>
          <w:rFonts w:ascii="Consolas" w:hAnsi="Consolas"/>
          <w:b/>
          <w:bCs/>
          <w:lang w:val="es-CO"/>
        </w:rPr>
        <w:t>CLÁUSULA 8. OPERACIÓN, PERSONAL Y SEGURIDAD (SST)</w:t>
      </w:r>
    </w:p>
    <w:p w14:paraId="3774C468" w14:textId="77777777" w:rsidR="00484220" w:rsidRPr="00186763" w:rsidRDefault="00484220" w:rsidP="002D2F0F">
      <w:pPr>
        <w:jc w:val="both"/>
        <w:rPr>
          <w:rFonts w:ascii="Consolas" w:hAnsi="Consolas"/>
          <w:b/>
          <w:bCs/>
          <w:lang w:val="es-CO"/>
        </w:rPr>
      </w:pPr>
    </w:p>
    <w:p w14:paraId="03FACC7F" w14:textId="77777777" w:rsidR="005F68B6" w:rsidRDefault="00186763" w:rsidP="002D2F0F">
      <w:pPr>
        <w:jc w:val="both"/>
        <w:rPr>
          <w:rFonts w:ascii="Consolas" w:hAnsi="Consolas"/>
          <w:lang w:val="es-CO"/>
        </w:rPr>
      </w:pPr>
      <w:r w:rsidRPr="00186763">
        <w:rPr>
          <w:rFonts w:ascii="Consolas" w:hAnsi="Consolas"/>
          <w:lang w:val="es-CO"/>
        </w:rPr>
        <w:t>8.1. EL ARRENDATARIO operará el equipo con personal idóneo, con documentación al día, y asume responsabilidad por su operación, manejo y buen uso.</w:t>
      </w:r>
    </w:p>
    <w:p w14:paraId="2FD20CEE" w14:textId="77777777" w:rsidR="005F68B6" w:rsidRDefault="00186763" w:rsidP="002D2F0F">
      <w:pPr>
        <w:jc w:val="both"/>
        <w:rPr>
          <w:rFonts w:ascii="Consolas" w:hAnsi="Consolas"/>
          <w:lang w:val="es-CO"/>
        </w:rPr>
      </w:pPr>
      <w:r w:rsidRPr="00186763">
        <w:rPr>
          <w:rFonts w:ascii="Consolas" w:hAnsi="Consolas"/>
          <w:lang w:val="es-CO"/>
        </w:rPr>
        <w:br/>
        <w:t>8.2. Prohibida la violación de normas de seguridad industrial para el uso de los elementos arrendados.</w:t>
      </w:r>
    </w:p>
    <w:p w14:paraId="7780A22A" w14:textId="2846C70D" w:rsidR="00186763" w:rsidRPr="00186763" w:rsidRDefault="00186763" w:rsidP="002D2F0F">
      <w:pPr>
        <w:jc w:val="both"/>
        <w:rPr>
          <w:rFonts w:ascii="Consolas" w:hAnsi="Consolas"/>
          <w:lang w:val="es-CO"/>
        </w:rPr>
      </w:pPr>
      <w:r w:rsidRPr="00186763">
        <w:rPr>
          <w:rFonts w:ascii="Consolas" w:hAnsi="Consolas"/>
          <w:lang w:val="es-CO"/>
        </w:rPr>
        <w:br/>
        <w:t>8.3. EL ARRENDADOR no responde por accidentes ocasionados por mal uso, impericia o descuido del personal del ARRENDATARIO.</w:t>
      </w:r>
    </w:p>
    <w:p w14:paraId="1CDA252A" w14:textId="3E4F073A" w:rsidR="00186763" w:rsidRPr="00186763" w:rsidRDefault="00186763" w:rsidP="002D2F0F">
      <w:pPr>
        <w:jc w:val="both"/>
        <w:rPr>
          <w:rFonts w:ascii="Consolas" w:hAnsi="Consolas"/>
          <w:lang w:val="es-CO"/>
        </w:rPr>
      </w:pPr>
    </w:p>
    <w:p w14:paraId="20EC5E5B" w14:textId="77777777" w:rsidR="000B5F69" w:rsidRDefault="000B5F69" w:rsidP="002D2F0F">
      <w:pPr>
        <w:jc w:val="both"/>
        <w:rPr>
          <w:rFonts w:ascii="Consolas" w:hAnsi="Consolas"/>
          <w:b/>
          <w:bCs/>
          <w:lang w:val="es-CO"/>
        </w:rPr>
      </w:pPr>
    </w:p>
    <w:p w14:paraId="77D07221" w14:textId="0B218B5E" w:rsidR="00186763" w:rsidRDefault="00186763" w:rsidP="002D2F0F">
      <w:pPr>
        <w:jc w:val="both"/>
        <w:rPr>
          <w:rFonts w:ascii="Consolas" w:hAnsi="Consolas"/>
          <w:b/>
          <w:bCs/>
          <w:lang w:val="es-CO"/>
        </w:rPr>
      </w:pPr>
      <w:r w:rsidRPr="00186763">
        <w:rPr>
          <w:rFonts w:ascii="Consolas" w:hAnsi="Consolas"/>
          <w:b/>
          <w:bCs/>
          <w:lang w:val="es-CO"/>
        </w:rPr>
        <w:t>CLÁUSULA 9. MANTENIMIENTO, INSPECCIONES Y AVERÍAS</w:t>
      </w:r>
    </w:p>
    <w:p w14:paraId="22CD30C6" w14:textId="77777777" w:rsidR="005F68B6" w:rsidRPr="00186763" w:rsidRDefault="005F68B6" w:rsidP="002D2F0F">
      <w:pPr>
        <w:jc w:val="both"/>
        <w:rPr>
          <w:rFonts w:ascii="Consolas" w:hAnsi="Consolas"/>
          <w:b/>
          <w:bCs/>
          <w:lang w:val="es-CO"/>
        </w:rPr>
      </w:pPr>
    </w:p>
    <w:p w14:paraId="21287643" w14:textId="77777777" w:rsidR="005F68B6" w:rsidRDefault="00186763" w:rsidP="002D2F0F">
      <w:pPr>
        <w:jc w:val="both"/>
        <w:rPr>
          <w:rFonts w:ascii="Consolas" w:hAnsi="Consolas"/>
          <w:lang w:val="es-CO"/>
        </w:rPr>
      </w:pPr>
      <w:r w:rsidRPr="00186763">
        <w:rPr>
          <w:rFonts w:ascii="Consolas" w:hAnsi="Consolas"/>
          <w:lang w:val="es-CO"/>
        </w:rPr>
        <w:lastRenderedPageBreak/>
        <w:t>9.1. EL ARRENDADOR entrega el equipo en buen estado y suministra instrucciones básicas de operación (cuando aplique).</w:t>
      </w:r>
    </w:p>
    <w:p w14:paraId="4DC3B2DE" w14:textId="77777777" w:rsidR="002C0558" w:rsidRDefault="00186763" w:rsidP="002D2F0F">
      <w:pPr>
        <w:jc w:val="both"/>
        <w:rPr>
          <w:rFonts w:ascii="Consolas" w:hAnsi="Consolas"/>
          <w:lang w:val="es-CO"/>
        </w:rPr>
      </w:pPr>
      <w:r w:rsidRPr="00186763">
        <w:rPr>
          <w:rFonts w:ascii="Consolas" w:hAnsi="Consolas"/>
          <w:lang w:val="es-CO"/>
        </w:rPr>
        <w:br/>
        <w:t>9.2. Mantenimiento preventivo (si aplica a maquinaria): será realizado por EL ARRENDADOR; EL ARRENDATARIO debe informar horas de operación y facilitar acceso en obra.</w:t>
      </w:r>
    </w:p>
    <w:p w14:paraId="56061BE7" w14:textId="1D84D1DF" w:rsidR="00D07A38" w:rsidRDefault="00186763" w:rsidP="002D2F0F">
      <w:pPr>
        <w:jc w:val="both"/>
        <w:rPr>
          <w:rFonts w:ascii="Consolas" w:hAnsi="Consolas"/>
          <w:lang w:val="es-CO"/>
        </w:rPr>
      </w:pPr>
      <w:r w:rsidRPr="00186763">
        <w:rPr>
          <w:rFonts w:ascii="Consolas" w:hAnsi="Consolas"/>
          <w:lang w:val="es-CO"/>
        </w:rPr>
        <w:br/>
        <w:t>9.3. EL ARRENDATARIO realizará inspecciones preoperacionales; si detecta daño</w:t>
      </w:r>
      <w:r w:rsidR="00D07A38">
        <w:rPr>
          <w:rFonts w:ascii="Consolas" w:hAnsi="Consolas"/>
          <w:lang w:val="es-CO"/>
        </w:rPr>
        <w:t xml:space="preserve"> o </w:t>
      </w:r>
      <w:r w:rsidRPr="00186763">
        <w:rPr>
          <w:rFonts w:ascii="Consolas" w:hAnsi="Consolas"/>
          <w:lang w:val="es-CO"/>
        </w:rPr>
        <w:t>avería debe reportar y retirar el equipo de uso para evitar mayor deterioro o siniestros.</w:t>
      </w:r>
    </w:p>
    <w:p w14:paraId="12B74CD5" w14:textId="0B74195A" w:rsidR="00186763" w:rsidRPr="00186763" w:rsidRDefault="00186763" w:rsidP="002D2F0F">
      <w:pPr>
        <w:jc w:val="both"/>
        <w:rPr>
          <w:rFonts w:ascii="Consolas" w:hAnsi="Consolas"/>
          <w:lang w:val="es-CO"/>
        </w:rPr>
      </w:pPr>
      <w:r w:rsidRPr="00186763">
        <w:rPr>
          <w:rFonts w:ascii="Consolas" w:hAnsi="Consolas"/>
          <w:lang w:val="es-CO"/>
        </w:rPr>
        <w:br/>
        <w:t>9.4. Si EL ARRENDATARIO impide o dificulta el mantenimiento, asumirá costos derivados de la falta de mantenimiento preventivo (cuando aplique).</w:t>
      </w:r>
    </w:p>
    <w:p w14:paraId="1D0B5023" w14:textId="7FFD5427" w:rsidR="00186763" w:rsidRPr="00186763" w:rsidRDefault="00186763" w:rsidP="002D2F0F">
      <w:pPr>
        <w:jc w:val="both"/>
        <w:rPr>
          <w:rFonts w:ascii="Consolas" w:hAnsi="Consolas"/>
          <w:lang w:val="es-CO"/>
        </w:rPr>
      </w:pPr>
    </w:p>
    <w:p w14:paraId="5C1BA6CA" w14:textId="77777777" w:rsidR="000B5F69" w:rsidRDefault="000B5F69" w:rsidP="002D2F0F">
      <w:pPr>
        <w:jc w:val="both"/>
        <w:rPr>
          <w:rFonts w:ascii="Consolas" w:hAnsi="Consolas"/>
          <w:b/>
          <w:bCs/>
          <w:lang w:val="es-CO"/>
        </w:rPr>
      </w:pPr>
    </w:p>
    <w:p w14:paraId="560E1080" w14:textId="26EC8E4B" w:rsidR="00186763" w:rsidRDefault="00186763" w:rsidP="002D2F0F">
      <w:pPr>
        <w:jc w:val="both"/>
        <w:rPr>
          <w:rFonts w:ascii="Consolas" w:hAnsi="Consolas"/>
          <w:b/>
          <w:bCs/>
          <w:lang w:val="es-CO"/>
        </w:rPr>
      </w:pPr>
      <w:r w:rsidRPr="00186763">
        <w:rPr>
          <w:rFonts w:ascii="Consolas" w:hAnsi="Consolas"/>
          <w:b/>
          <w:bCs/>
          <w:lang w:val="es-CO"/>
        </w:rPr>
        <w:t>CLÁUSULA 10. TRANSPORTE, CARGUE Y DESCARGUE</w:t>
      </w:r>
    </w:p>
    <w:p w14:paraId="6E9812B3" w14:textId="77777777" w:rsidR="00D07A38" w:rsidRPr="00186763" w:rsidRDefault="00D07A38" w:rsidP="002D2F0F">
      <w:pPr>
        <w:jc w:val="both"/>
        <w:rPr>
          <w:rFonts w:ascii="Consolas" w:hAnsi="Consolas"/>
          <w:b/>
          <w:bCs/>
          <w:lang w:val="es-CO"/>
        </w:rPr>
      </w:pPr>
    </w:p>
    <w:p w14:paraId="026DD0F7" w14:textId="77777777" w:rsidR="00D07A38" w:rsidRDefault="00186763" w:rsidP="002D2F0F">
      <w:pPr>
        <w:jc w:val="both"/>
        <w:rPr>
          <w:rFonts w:ascii="Consolas" w:hAnsi="Consolas"/>
          <w:lang w:val="es-CO"/>
        </w:rPr>
      </w:pPr>
      <w:r w:rsidRPr="00186763">
        <w:rPr>
          <w:rFonts w:ascii="Consolas" w:hAnsi="Consolas"/>
          <w:lang w:val="es-CO"/>
        </w:rPr>
        <w:t xml:space="preserve">10.1. El transporte podrá estar a cargo de cualquiera de las Partes según acuerdo; si lo presta EL ARRENDADOR debe solicitarse con mínimo </w:t>
      </w:r>
      <w:r w:rsidR="00D07A38">
        <w:rPr>
          <w:rFonts w:ascii="Consolas" w:hAnsi="Consolas"/>
          <w:lang w:val="es-CO"/>
        </w:rPr>
        <w:t>un</w:t>
      </w:r>
      <w:r w:rsidRPr="00186763">
        <w:rPr>
          <w:rFonts w:ascii="Consolas" w:hAnsi="Consolas"/>
          <w:lang w:val="es-CO"/>
        </w:rPr>
        <w:t xml:space="preserve"> (</w:t>
      </w:r>
      <w:r w:rsidR="00D07A38">
        <w:rPr>
          <w:rFonts w:ascii="Consolas" w:hAnsi="Consolas"/>
          <w:lang w:val="es-CO"/>
        </w:rPr>
        <w:t>1</w:t>
      </w:r>
      <w:r w:rsidRPr="00186763">
        <w:rPr>
          <w:rFonts w:ascii="Consolas" w:hAnsi="Consolas"/>
          <w:lang w:val="es-CO"/>
        </w:rPr>
        <w:t>) día de anticipación.</w:t>
      </w:r>
    </w:p>
    <w:p w14:paraId="0A8F9089" w14:textId="77777777" w:rsidR="008F5FF8" w:rsidRDefault="00186763" w:rsidP="002D2F0F">
      <w:pPr>
        <w:jc w:val="both"/>
        <w:rPr>
          <w:rFonts w:ascii="Consolas" w:hAnsi="Consolas"/>
          <w:lang w:val="es-CO"/>
        </w:rPr>
      </w:pPr>
      <w:r w:rsidRPr="00186763">
        <w:rPr>
          <w:rFonts w:ascii="Consolas" w:hAnsi="Consolas"/>
          <w:lang w:val="es-CO"/>
        </w:rPr>
        <w:br/>
        <w:t>10.2. La obra debe disponer de un punto seguro para cargue/descargue y facilitar</w:t>
      </w:r>
      <w:r w:rsidR="008F5FF8">
        <w:rPr>
          <w:rFonts w:ascii="Consolas" w:hAnsi="Consolas"/>
          <w:lang w:val="es-CO"/>
        </w:rPr>
        <w:t xml:space="preserve"> </w:t>
      </w:r>
      <w:r w:rsidRPr="00186763">
        <w:rPr>
          <w:rFonts w:ascii="Consolas" w:hAnsi="Consolas"/>
          <w:lang w:val="es-CO"/>
        </w:rPr>
        <w:t>maniobras.</w:t>
      </w:r>
    </w:p>
    <w:p w14:paraId="749BEAC5" w14:textId="1D986CF3" w:rsidR="00186763" w:rsidRPr="00186763" w:rsidRDefault="00186763" w:rsidP="002D2F0F">
      <w:pPr>
        <w:jc w:val="both"/>
        <w:rPr>
          <w:rFonts w:ascii="Consolas" w:hAnsi="Consolas"/>
          <w:lang w:val="es-CO"/>
        </w:rPr>
      </w:pPr>
      <w:r w:rsidRPr="00186763">
        <w:rPr>
          <w:rFonts w:ascii="Consolas" w:hAnsi="Consolas"/>
          <w:lang w:val="es-CO"/>
        </w:rPr>
        <w:br/>
        <w:t>10.3. EL ARRENDATARIO informará por escrito la persona autorizada para retirar</w:t>
      </w:r>
      <w:r w:rsidR="008F5FF8">
        <w:rPr>
          <w:rFonts w:ascii="Consolas" w:hAnsi="Consolas"/>
          <w:lang w:val="es-CO"/>
        </w:rPr>
        <w:t xml:space="preserve"> o </w:t>
      </w:r>
      <w:r w:rsidRPr="00186763">
        <w:rPr>
          <w:rFonts w:ascii="Consolas" w:hAnsi="Consolas"/>
          <w:lang w:val="es-CO"/>
        </w:rPr>
        <w:t>recibir y datos del transporte.</w:t>
      </w:r>
    </w:p>
    <w:p w14:paraId="1C8A7377" w14:textId="1DDB9716" w:rsidR="00186763" w:rsidRPr="00186763" w:rsidRDefault="00186763" w:rsidP="002D2F0F">
      <w:pPr>
        <w:jc w:val="both"/>
        <w:rPr>
          <w:rFonts w:ascii="Consolas" w:hAnsi="Consolas"/>
          <w:lang w:val="es-CO"/>
        </w:rPr>
      </w:pPr>
    </w:p>
    <w:p w14:paraId="78A7F254" w14:textId="77777777" w:rsidR="000B5F69" w:rsidRDefault="000B5F69" w:rsidP="002D2F0F">
      <w:pPr>
        <w:jc w:val="both"/>
        <w:rPr>
          <w:rFonts w:ascii="Consolas" w:hAnsi="Consolas"/>
          <w:b/>
          <w:bCs/>
          <w:lang w:val="es-CO"/>
        </w:rPr>
      </w:pPr>
    </w:p>
    <w:p w14:paraId="067C654A" w14:textId="2BDA8187" w:rsidR="00186763" w:rsidRDefault="00186763" w:rsidP="002D2F0F">
      <w:pPr>
        <w:jc w:val="both"/>
        <w:rPr>
          <w:rFonts w:ascii="Consolas" w:hAnsi="Consolas"/>
          <w:b/>
          <w:bCs/>
          <w:lang w:val="es-CO"/>
        </w:rPr>
      </w:pPr>
      <w:r w:rsidRPr="00186763">
        <w:rPr>
          <w:rFonts w:ascii="Consolas" w:hAnsi="Consolas"/>
          <w:b/>
          <w:bCs/>
          <w:lang w:val="es-CO"/>
        </w:rPr>
        <w:t>CLÁUSULA 11. RESTITUCIÓN (DEVOLUCIÓN) Y CIERRE DE COBRO</w:t>
      </w:r>
    </w:p>
    <w:p w14:paraId="1F61AB28" w14:textId="77777777" w:rsidR="008F5FF8" w:rsidRPr="00186763" w:rsidRDefault="008F5FF8" w:rsidP="002D2F0F">
      <w:pPr>
        <w:jc w:val="both"/>
        <w:rPr>
          <w:rFonts w:ascii="Consolas" w:hAnsi="Consolas"/>
          <w:b/>
          <w:bCs/>
          <w:lang w:val="es-CO"/>
        </w:rPr>
      </w:pPr>
    </w:p>
    <w:p w14:paraId="0700A38E" w14:textId="77777777" w:rsidR="00984BF6" w:rsidRDefault="00186763" w:rsidP="002D2F0F">
      <w:pPr>
        <w:jc w:val="both"/>
        <w:rPr>
          <w:rFonts w:ascii="Consolas" w:hAnsi="Consolas"/>
          <w:lang w:val="es-CO"/>
        </w:rPr>
      </w:pPr>
      <w:r w:rsidRPr="00186763">
        <w:rPr>
          <w:rFonts w:ascii="Consolas" w:hAnsi="Consolas"/>
          <w:lang w:val="es-CO"/>
        </w:rPr>
        <w:t>11.1. EL ARRENDATARIO se obliga a restituir el equipo al vencimiento o terminación, en las mismas condiciones salvo deterioro normal.</w:t>
      </w:r>
    </w:p>
    <w:p w14:paraId="6CB8F5E4" w14:textId="77777777" w:rsidR="00984BF6" w:rsidRPr="00ED5740" w:rsidRDefault="00186763" w:rsidP="002D2F0F">
      <w:pPr>
        <w:jc w:val="both"/>
        <w:rPr>
          <w:rFonts w:ascii="Consolas" w:hAnsi="Consolas"/>
          <w:lang w:val="es-CO"/>
        </w:rPr>
      </w:pPr>
      <w:r w:rsidRPr="00186763">
        <w:rPr>
          <w:rFonts w:ascii="Consolas" w:hAnsi="Consolas"/>
          <w:lang w:val="es-CO"/>
        </w:rPr>
        <w:br/>
        <w:t>11.2. El procedimiento de devolución se formaliza con el ANEXO 2 (Acta de</w:t>
      </w:r>
      <w:r w:rsidR="00984BF6" w:rsidRPr="00ED5740">
        <w:rPr>
          <w:rFonts w:ascii="Consolas" w:hAnsi="Consolas"/>
          <w:lang w:val="es-CO"/>
        </w:rPr>
        <w:t xml:space="preserve"> </w:t>
      </w:r>
      <w:r w:rsidRPr="00186763">
        <w:rPr>
          <w:rFonts w:ascii="Consolas" w:hAnsi="Consolas"/>
          <w:lang w:val="es-CO"/>
        </w:rPr>
        <w:t>Devolución).</w:t>
      </w:r>
    </w:p>
    <w:p w14:paraId="1011D826" w14:textId="77777777" w:rsidR="00ED5740" w:rsidRDefault="00186763" w:rsidP="002D2F0F">
      <w:pPr>
        <w:jc w:val="both"/>
        <w:rPr>
          <w:rFonts w:ascii="Consolas" w:hAnsi="Consolas"/>
          <w:lang w:val="es-CO"/>
        </w:rPr>
      </w:pPr>
      <w:r w:rsidRPr="00186763">
        <w:rPr>
          <w:rFonts w:ascii="Consolas" w:hAnsi="Consolas"/>
          <w:lang w:val="es-CO"/>
        </w:rPr>
        <w:br/>
        <w:t>11.3. Se entiende que el cobro finaliza cuando EL ARRENDADOR recibe, verifica y expide la devolución firmada por autorizado del ARRENDATARIO.</w:t>
      </w:r>
    </w:p>
    <w:p w14:paraId="6D467F2D" w14:textId="179DD92A" w:rsidR="00186763" w:rsidRPr="00186763" w:rsidRDefault="00186763" w:rsidP="002D2F0F">
      <w:pPr>
        <w:jc w:val="both"/>
        <w:rPr>
          <w:rFonts w:ascii="Consolas" w:hAnsi="Consolas"/>
          <w:lang w:val="es-CO"/>
        </w:rPr>
      </w:pPr>
      <w:r w:rsidRPr="00186763">
        <w:rPr>
          <w:rFonts w:ascii="Consolas" w:hAnsi="Consolas"/>
          <w:lang w:val="es-CO"/>
        </w:rPr>
        <w:br/>
        <w:t>11.4. La devolución puede estar precedida de “</w:t>
      </w:r>
      <w:proofErr w:type="spellStart"/>
      <w:r w:rsidRPr="00186763">
        <w:rPr>
          <w:rFonts w:ascii="Consolas" w:hAnsi="Consolas"/>
          <w:lang w:val="es-CO"/>
        </w:rPr>
        <w:t>pre-devolución</w:t>
      </w:r>
      <w:proofErr w:type="spellEnd"/>
      <w:r w:rsidRPr="00186763">
        <w:rPr>
          <w:rFonts w:ascii="Consolas" w:hAnsi="Consolas"/>
          <w:lang w:val="es-CO"/>
        </w:rPr>
        <w:t>/devolución” como soporte operativo del corte y condiciones comerciales.</w:t>
      </w:r>
    </w:p>
    <w:p w14:paraId="4489E380" w14:textId="1DA0CBF2" w:rsidR="00186763" w:rsidRPr="00186763" w:rsidRDefault="00186763" w:rsidP="002D2F0F">
      <w:pPr>
        <w:jc w:val="both"/>
        <w:rPr>
          <w:rFonts w:ascii="Consolas" w:hAnsi="Consolas"/>
          <w:lang w:val="es-CO"/>
        </w:rPr>
      </w:pPr>
    </w:p>
    <w:p w14:paraId="0689CCAB" w14:textId="77777777" w:rsidR="000B5F69" w:rsidRDefault="000B5F69" w:rsidP="002D2F0F">
      <w:pPr>
        <w:jc w:val="both"/>
        <w:rPr>
          <w:rFonts w:ascii="Consolas" w:hAnsi="Consolas"/>
          <w:b/>
          <w:bCs/>
          <w:lang w:val="es-CO"/>
        </w:rPr>
      </w:pPr>
    </w:p>
    <w:p w14:paraId="78E96C9B" w14:textId="5E087BFF" w:rsidR="00186763" w:rsidRDefault="00186763" w:rsidP="002D2F0F">
      <w:pPr>
        <w:jc w:val="both"/>
        <w:rPr>
          <w:rFonts w:ascii="Consolas" w:hAnsi="Consolas"/>
          <w:b/>
          <w:bCs/>
          <w:lang w:val="es-CO"/>
        </w:rPr>
      </w:pPr>
      <w:r w:rsidRPr="00186763">
        <w:rPr>
          <w:rFonts w:ascii="Consolas" w:hAnsi="Consolas"/>
          <w:b/>
          <w:bCs/>
          <w:lang w:val="es-CO"/>
        </w:rPr>
        <w:t>CLÁUSULA 12. ARRENDAMIENTO POR HORAS CON OPERADOR (SI APLICA)</w:t>
      </w:r>
    </w:p>
    <w:p w14:paraId="2E1592DB" w14:textId="77777777" w:rsidR="00ED5740" w:rsidRPr="00186763" w:rsidRDefault="00ED5740" w:rsidP="002D2F0F">
      <w:pPr>
        <w:jc w:val="both"/>
        <w:rPr>
          <w:rFonts w:ascii="Consolas" w:hAnsi="Consolas"/>
          <w:b/>
          <w:bCs/>
          <w:lang w:val="es-CO"/>
        </w:rPr>
      </w:pPr>
    </w:p>
    <w:p w14:paraId="2DF85E9C" w14:textId="0CAFA930" w:rsidR="00186763" w:rsidRPr="00186763" w:rsidRDefault="00186763" w:rsidP="002D2F0F">
      <w:pPr>
        <w:jc w:val="both"/>
        <w:rPr>
          <w:rFonts w:ascii="Consolas" w:hAnsi="Consolas"/>
          <w:lang w:val="es-CO"/>
        </w:rPr>
      </w:pPr>
      <w:r w:rsidRPr="00186763">
        <w:rPr>
          <w:rFonts w:ascii="Consolas" w:hAnsi="Consolas"/>
          <w:lang w:val="es-CO"/>
        </w:rPr>
        <w:t>Si el alquiler se pacta por horas, se liquidará por lectura de horómetro y se establece un mínimo de seis (6) horas diarias a facturar cuando aplique.</w:t>
      </w:r>
    </w:p>
    <w:p w14:paraId="2C525A85" w14:textId="0D0DD9CB" w:rsidR="00186763" w:rsidRPr="00186763" w:rsidRDefault="00186763" w:rsidP="002D2F0F">
      <w:pPr>
        <w:jc w:val="both"/>
        <w:rPr>
          <w:rFonts w:ascii="Consolas" w:hAnsi="Consolas"/>
          <w:lang w:val="es-CO"/>
        </w:rPr>
      </w:pPr>
    </w:p>
    <w:p w14:paraId="38C7C26C" w14:textId="77777777" w:rsidR="000B5F69" w:rsidRDefault="000B5F69" w:rsidP="002D2F0F">
      <w:pPr>
        <w:jc w:val="both"/>
        <w:rPr>
          <w:rFonts w:ascii="Consolas" w:hAnsi="Consolas"/>
          <w:b/>
          <w:bCs/>
          <w:lang w:val="es-CO"/>
        </w:rPr>
      </w:pPr>
    </w:p>
    <w:p w14:paraId="6E675D9B" w14:textId="6F7D663A" w:rsidR="00186763" w:rsidRDefault="00186763" w:rsidP="002D2F0F">
      <w:pPr>
        <w:jc w:val="both"/>
        <w:rPr>
          <w:rFonts w:ascii="Consolas" w:hAnsi="Consolas"/>
          <w:b/>
          <w:bCs/>
          <w:lang w:val="es-CO"/>
        </w:rPr>
      </w:pPr>
      <w:r w:rsidRPr="00186763">
        <w:rPr>
          <w:rFonts w:ascii="Consolas" w:hAnsi="Consolas"/>
          <w:b/>
          <w:bCs/>
          <w:lang w:val="es-CO"/>
        </w:rPr>
        <w:t>CLÁUSULA 13. TERMINACIÓN ANTICIPADA</w:t>
      </w:r>
    </w:p>
    <w:p w14:paraId="43F1B7E6" w14:textId="77777777" w:rsidR="00BF2C9F" w:rsidRPr="00186763" w:rsidRDefault="00BF2C9F" w:rsidP="002D2F0F">
      <w:pPr>
        <w:jc w:val="both"/>
        <w:rPr>
          <w:rFonts w:ascii="Consolas" w:hAnsi="Consolas"/>
          <w:b/>
          <w:bCs/>
          <w:lang w:val="es-CO"/>
        </w:rPr>
      </w:pPr>
    </w:p>
    <w:p w14:paraId="76D6D3F4" w14:textId="77777777" w:rsidR="00795F57" w:rsidRDefault="00186763" w:rsidP="002D2F0F">
      <w:pPr>
        <w:jc w:val="both"/>
        <w:rPr>
          <w:rFonts w:ascii="Consolas" w:hAnsi="Consolas"/>
          <w:lang w:val="es-CO"/>
        </w:rPr>
      </w:pPr>
      <w:r w:rsidRPr="00186763">
        <w:rPr>
          <w:rFonts w:ascii="Consolas" w:hAnsi="Consolas"/>
          <w:lang w:val="es-CO"/>
        </w:rPr>
        <w:t xml:space="preserve">13.1. Será causal de terminación/ resolución, entre otras: falta de </w:t>
      </w:r>
      <w:r w:rsidRPr="00186763">
        <w:rPr>
          <w:rFonts w:ascii="Consolas" w:hAnsi="Consolas"/>
          <w:lang w:val="es-CO"/>
        </w:rPr>
        <w:lastRenderedPageBreak/>
        <w:t>pago, uso indebido, traslado no autorizado, modificaciones, subarriendo/cesión, procesos concursales o judiciales sobre los bienes.</w:t>
      </w:r>
    </w:p>
    <w:p w14:paraId="0E7EF37B" w14:textId="56823A5B" w:rsidR="00186763" w:rsidRPr="00186763" w:rsidRDefault="00186763" w:rsidP="002D2F0F">
      <w:pPr>
        <w:jc w:val="both"/>
        <w:rPr>
          <w:rFonts w:ascii="Consolas" w:hAnsi="Consolas"/>
          <w:lang w:val="es-CO"/>
        </w:rPr>
      </w:pPr>
      <w:r w:rsidRPr="00186763">
        <w:rPr>
          <w:rFonts w:ascii="Consolas" w:hAnsi="Consolas"/>
          <w:lang w:val="es-CO"/>
        </w:rPr>
        <w:br/>
        <w:t>13.2. La mora en dos (2) rentas consecutivas o alternadas faculta la resolución de pleno derecho previa comunicación.</w:t>
      </w:r>
    </w:p>
    <w:p w14:paraId="374F6603" w14:textId="5D05860E" w:rsidR="00186763" w:rsidRPr="00186763" w:rsidRDefault="00186763" w:rsidP="002D2F0F">
      <w:pPr>
        <w:jc w:val="both"/>
        <w:rPr>
          <w:rFonts w:ascii="Consolas" w:hAnsi="Consolas"/>
          <w:lang w:val="es-CO"/>
        </w:rPr>
      </w:pPr>
    </w:p>
    <w:p w14:paraId="0DAAA81E" w14:textId="77777777" w:rsidR="000B5F69" w:rsidRDefault="000B5F69" w:rsidP="002D2F0F">
      <w:pPr>
        <w:jc w:val="both"/>
        <w:rPr>
          <w:rFonts w:ascii="Consolas" w:hAnsi="Consolas"/>
          <w:b/>
          <w:bCs/>
          <w:lang w:val="es-CO"/>
        </w:rPr>
      </w:pPr>
    </w:p>
    <w:p w14:paraId="7C0960FF" w14:textId="627A6CBE" w:rsidR="00186763" w:rsidRDefault="00186763" w:rsidP="002D2F0F">
      <w:pPr>
        <w:jc w:val="both"/>
        <w:rPr>
          <w:rFonts w:ascii="Consolas" w:hAnsi="Consolas"/>
          <w:b/>
          <w:bCs/>
          <w:lang w:val="es-CO"/>
        </w:rPr>
      </w:pPr>
      <w:r w:rsidRPr="00186763">
        <w:rPr>
          <w:rFonts w:ascii="Consolas" w:hAnsi="Consolas"/>
          <w:b/>
          <w:bCs/>
          <w:lang w:val="es-CO"/>
        </w:rPr>
        <w:t>CLÁUSULA 14. EQUIPO “RETENIDO” Y RECUPERACIÓN</w:t>
      </w:r>
    </w:p>
    <w:p w14:paraId="40D6BE5D" w14:textId="77777777" w:rsidR="00631BB2" w:rsidRPr="00186763" w:rsidRDefault="00631BB2" w:rsidP="002D2F0F">
      <w:pPr>
        <w:jc w:val="both"/>
        <w:rPr>
          <w:rFonts w:ascii="Consolas" w:hAnsi="Consolas"/>
          <w:b/>
          <w:bCs/>
          <w:lang w:val="es-CO"/>
        </w:rPr>
      </w:pPr>
    </w:p>
    <w:p w14:paraId="37A350FA" w14:textId="77777777" w:rsidR="00631BB2" w:rsidRPr="00631BB2" w:rsidRDefault="00186763" w:rsidP="002D2F0F">
      <w:pPr>
        <w:jc w:val="both"/>
        <w:rPr>
          <w:rFonts w:ascii="Consolas" w:hAnsi="Consolas"/>
          <w:lang w:val="es-CO"/>
        </w:rPr>
      </w:pPr>
      <w:r w:rsidRPr="00186763">
        <w:rPr>
          <w:rFonts w:ascii="Consolas" w:hAnsi="Consolas"/>
          <w:lang w:val="es-CO"/>
        </w:rPr>
        <w:t>14.1. En caso de resolución por incumplimiento, EL ARRENDADOR podrá clasificar el equipo como “retenido” y gestionar su recuperación.</w:t>
      </w:r>
    </w:p>
    <w:p w14:paraId="0EDB03A9" w14:textId="6C3FC6ED" w:rsidR="00186763" w:rsidRPr="00186763" w:rsidRDefault="00186763" w:rsidP="002D2F0F">
      <w:pPr>
        <w:jc w:val="both"/>
        <w:rPr>
          <w:rFonts w:ascii="Consolas" w:hAnsi="Consolas"/>
          <w:lang w:val="es-CO"/>
        </w:rPr>
      </w:pPr>
      <w:r w:rsidRPr="00186763">
        <w:rPr>
          <w:rFonts w:ascii="Consolas" w:hAnsi="Consolas"/>
          <w:lang w:val="es-CO"/>
        </w:rPr>
        <w:br/>
        <w:t xml:space="preserve">14.2. </w:t>
      </w:r>
      <w:r w:rsidR="00631BB2">
        <w:rPr>
          <w:rFonts w:ascii="Consolas" w:hAnsi="Consolas"/>
          <w:lang w:val="es-CO"/>
        </w:rPr>
        <w:t>C</w:t>
      </w:r>
      <w:r w:rsidRPr="00186763">
        <w:rPr>
          <w:rFonts w:ascii="Consolas" w:hAnsi="Consolas"/>
          <w:lang w:val="es-CO"/>
        </w:rPr>
        <w:t>ualquier retiro/recuperación se hará de forma coordinada y sin vulnerar derechos de terceros; si hay oposición, riesgo o imposibilidad de ingreso, EL ARRENDADOR podrá acudir a las autoridades competentes para garantizar la restitución, sin perjuicio de las acciones legales.</w:t>
      </w:r>
    </w:p>
    <w:p w14:paraId="032828F7" w14:textId="65BF6AE1" w:rsidR="00186763" w:rsidRPr="00186763" w:rsidRDefault="00186763" w:rsidP="002D2F0F">
      <w:pPr>
        <w:jc w:val="both"/>
        <w:rPr>
          <w:rFonts w:ascii="Consolas" w:hAnsi="Consolas"/>
          <w:lang w:val="es-CO"/>
        </w:rPr>
      </w:pPr>
    </w:p>
    <w:p w14:paraId="0ECC468D" w14:textId="77777777" w:rsidR="000B5F69" w:rsidRDefault="000B5F69" w:rsidP="002D2F0F">
      <w:pPr>
        <w:jc w:val="both"/>
        <w:rPr>
          <w:rFonts w:ascii="Consolas" w:hAnsi="Consolas"/>
          <w:b/>
          <w:bCs/>
          <w:lang w:val="es-CO"/>
        </w:rPr>
      </w:pPr>
    </w:p>
    <w:p w14:paraId="36B8328B" w14:textId="67003A5F" w:rsidR="00186763" w:rsidRDefault="00186763" w:rsidP="002D2F0F">
      <w:pPr>
        <w:jc w:val="both"/>
        <w:rPr>
          <w:rFonts w:ascii="Consolas" w:hAnsi="Consolas"/>
          <w:b/>
          <w:bCs/>
          <w:lang w:val="es-CO"/>
        </w:rPr>
      </w:pPr>
      <w:r w:rsidRPr="00186763">
        <w:rPr>
          <w:rFonts w:ascii="Consolas" w:hAnsi="Consolas"/>
          <w:b/>
          <w:bCs/>
          <w:lang w:val="es-CO"/>
        </w:rPr>
        <w:t>CLÁUSULA 15. GARANTÍA – PAGARÉ EN BLANCO Y CARTA DE INSTRUCCIONES</w:t>
      </w:r>
    </w:p>
    <w:p w14:paraId="33C03128" w14:textId="77777777" w:rsidR="00631BB2" w:rsidRPr="00186763" w:rsidRDefault="00631BB2" w:rsidP="002D2F0F">
      <w:pPr>
        <w:jc w:val="both"/>
        <w:rPr>
          <w:rFonts w:ascii="Consolas" w:hAnsi="Consolas"/>
          <w:b/>
          <w:bCs/>
          <w:lang w:val="es-CO"/>
        </w:rPr>
      </w:pPr>
    </w:p>
    <w:p w14:paraId="41E0467C" w14:textId="77777777" w:rsidR="00631BB2" w:rsidRDefault="00186763" w:rsidP="002D2F0F">
      <w:pPr>
        <w:jc w:val="both"/>
        <w:rPr>
          <w:rFonts w:ascii="Consolas" w:hAnsi="Consolas"/>
          <w:lang w:val="es-CO"/>
        </w:rPr>
      </w:pPr>
      <w:r w:rsidRPr="00186763">
        <w:rPr>
          <w:rFonts w:ascii="Consolas" w:hAnsi="Consolas"/>
          <w:lang w:val="es-CO"/>
        </w:rPr>
        <w:t>15.1. EL ARRENDATARIO entrega como garantía un pagaré en blanco con su carta de instrucciones (ANEXO 3). Este contrato y las facturas/remisiones/devoluciones podrán servir de soporte para el cobro.</w:t>
      </w:r>
    </w:p>
    <w:p w14:paraId="2F1FE716" w14:textId="77777777" w:rsidR="00631BB2" w:rsidRPr="00631BB2" w:rsidRDefault="00186763" w:rsidP="002D2F0F">
      <w:pPr>
        <w:jc w:val="both"/>
        <w:rPr>
          <w:rFonts w:ascii="Consolas" w:hAnsi="Consolas"/>
          <w:lang w:val="es-CO"/>
        </w:rPr>
      </w:pPr>
      <w:r w:rsidRPr="00186763">
        <w:rPr>
          <w:rFonts w:ascii="Consolas" w:hAnsi="Consolas"/>
          <w:lang w:val="es-CO"/>
        </w:rPr>
        <w:br/>
        <w:t>15.2. Las Partes reconocen que, conforme al artículo 622 del Código de Comercio, los espacios en blanco de un título-valor pueden llenarse conforme a las instrucciones del suscriptor.</w:t>
      </w:r>
    </w:p>
    <w:p w14:paraId="5377DBC9" w14:textId="2528F3DB" w:rsidR="00186763" w:rsidRPr="00186763" w:rsidRDefault="00186763" w:rsidP="002D2F0F">
      <w:pPr>
        <w:jc w:val="both"/>
        <w:rPr>
          <w:rFonts w:ascii="Consolas" w:hAnsi="Consolas"/>
          <w:lang w:val="es-CO"/>
        </w:rPr>
      </w:pPr>
      <w:r w:rsidRPr="00186763">
        <w:rPr>
          <w:rFonts w:ascii="Consolas" w:hAnsi="Consolas"/>
          <w:lang w:val="es-CO"/>
        </w:rPr>
        <w:br/>
        <w:t>15.3. El pagaré podrá diligenciarse por: cánones, intereses, transporte, daños, faltantes, reposiciones y demás conceptos adeudados según el Contrato y sus anexos.</w:t>
      </w:r>
    </w:p>
    <w:p w14:paraId="38377DF8" w14:textId="1B12D4A0" w:rsidR="00186763" w:rsidRPr="00186763" w:rsidRDefault="00186763" w:rsidP="002D2F0F">
      <w:pPr>
        <w:jc w:val="both"/>
        <w:rPr>
          <w:rFonts w:ascii="Consolas" w:hAnsi="Consolas"/>
          <w:lang w:val="es-CO"/>
        </w:rPr>
      </w:pPr>
    </w:p>
    <w:p w14:paraId="23E95F7A" w14:textId="77777777" w:rsidR="000B5F69" w:rsidRDefault="000B5F69" w:rsidP="002D2F0F">
      <w:pPr>
        <w:jc w:val="both"/>
        <w:rPr>
          <w:rFonts w:ascii="Consolas" w:hAnsi="Consolas"/>
          <w:b/>
          <w:bCs/>
          <w:lang w:val="es-CO"/>
        </w:rPr>
      </w:pPr>
    </w:p>
    <w:p w14:paraId="43E865AA" w14:textId="4DBB4240" w:rsidR="00186763" w:rsidRDefault="00186763" w:rsidP="002D2F0F">
      <w:pPr>
        <w:jc w:val="both"/>
        <w:rPr>
          <w:rFonts w:ascii="Consolas" w:hAnsi="Consolas"/>
          <w:b/>
          <w:bCs/>
          <w:lang w:val="es-CO"/>
        </w:rPr>
      </w:pPr>
      <w:r w:rsidRPr="00186763">
        <w:rPr>
          <w:rFonts w:ascii="Consolas" w:hAnsi="Consolas"/>
          <w:b/>
          <w:bCs/>
          <w:lang w:val="es-CO"/>
        </w:rPr>
        <w:t>CLÁUSULA 16. MÉRITO EJECUTIVO</w:t>
      </w:r>
    </w:p>
    <w:p w14:paraId="5640D4A8" w14:textId="77777777" w:rsidR="00BA4829" w:rsidRPr="00186763" w:rsidRDefault="00BA4829" w:rsidP="002D2F0F">
      <w:pPr>
        <w:jc w:val="both"/>
        <w:rPr>
          <w:rFonts w:ascii="Consolas" w:hAnsi="Consolas"/>
          <w:b/>
          <w:bCs/>
          <w:lang w:val="es-CO"/>
        </w:rPr>
      </w:pPr>
    </w:p>
    <w:p w14:paraId="24B9AB06" w14:textId="6F02BE10" w:rsidR="00BA4829" w:rsidRPr="00186763" w:rsidRDefault="00186763" w:rsidP="002D2F0F">
      <w:pPr>
        <w:jc w:val="both"/>
        <w:rPr>
          <w:rFonts w:ascii="Consolas" w:hAnsi="Consolas"/>
          <w:lang w:val="es-CO"/>
        </w:rPr>
      </w:pPr>
      <w:r w:rsidRPr="00186763">
        <w:rPr>
          <w:rFonts w:ascii="Consolas" w:hAnsi="Consolas"/>
          <w:lang w:val="es-CO"/>
        </w:rPr>
        <w:t>Este contrato, junto con facturas y soportes (remisiones, actas de entrega/devolución y/o liquidaciones), presta mérito para iniciar las acciones de cobro correspondientes según proceda.</w:t>
      </w:r>
    </w:p>
    <w:p w14:paraId="68616821" w14:textId="63E31E6B" w:rsidR="00186763" w:rsidRPr="00186763" w:rsidRDefault="00186763" w:rsidP="002D2F0F">
      <w:pPr>
        <w:jc w:val="both"/>
        <w:rPr>
          <w:rFonts w:ascii="Consolas" w:hAnsi="Consolas"/>
          <w:lang w:val="es-CO"/>
        </w:rPr>
      </w:pPr>
    </w:p>
    <w:p w14:paraId="70B07FE1" w14:textId="77777777" w:rsidR="000B5F69" w:rsidRDefault="000B5F69" w:rsidP="002D2F0F">
      <w:pPr>
        <w:jc w:val="both"/>
        <w:rPr>
          <w:rFonts w:ascii="Consolas" w:hAnsi="Consolas"/>
          <w:b/>
          <w:bCs/>
          <w:lang w:val="es-CO"/>
        </w:rPr>
      </w:pPr>
    </w:p>
    <w:p w14:paraId="7BE4B099" w14:textId="4B009713" w:rsidR="00186763" w:rsidRDefault="00186763" w:rsidP="002D2F0F">
      <w:pPr>
        <w:jc w:val="both"/>
        <w:rPr>
          <w:rFonts w:ascii="Consolas" w:hAnsi="Consolas"/>
          <w:b/>
          <w:bCs/>
          <w:lang w:val="es-CO"/>
        </w:rPr>
      </w:pPr>
      <w:r w:rsidRPr="00186763">
        <w:rPr>
          <w:rFonts w:ascii="Consolas" w:hAnsi="Consolas"/>
          <w:b/>
          <w:bCs/>
          <w:lang w:val="es-CO"/>
        </w:rPr>
        <w:t xml:space="preserve">CLÁUSULA 17. PROTECCIÓN DE DATOS Y CENTRALES DE RIESGO </w:t>
      </w:r>
    </w:p>
    <w:p w14:paraId="26261605" w14:textId="77777777" w:rsidR="00BA4829" w:rsidRPr="00186763" w:rsidRDefault="00BA4829" w:rsidP="002D2F0F">
      <w:pPr>
        <w:jc w:val="both"/>
        <w:rPr>
          <w:rFonts w:ascii="Consolas" w:hAnsi="Consolas"/>
          <w:b/>
          <w:bCs/>
          <w:lang w:val="es-CO"/>
        </w:rPr>
      </w:pPr>
    </w:p>
    <w:p w14:paraId="01EB1FF3" w14:textId="77777777" w:rsidR="00BA4829" w:rsidRPr="00BA4829" w:rsidRDefault="00186763" w:rsidP="002D2F0F">
      <w:pPr>
        <w:jc w:val="both"/>
        <w:rPr>
          <w:rFonts w:ascii="Consolas" w:hAnsi="Consolas"/>
          <w:lang w:val="es-CO"/>
        </w:rPr>
      </w:pPr>
      <w:r w:rsidRPr="00186763">
        <w:rPr>
          <w:rFonts w:ascii="Consolas" w:hAnsi="Consolas"/>
          <w:lang w:val="es-CO"/>
        </w:rPr>
        <w:t>17.1. Las Partes autorizan el tratamiento de datos personales necesarios para la ejecución del contrato conforme a la Ley 1581 de 2012.</w:t>
      </w:r>
    </w:p>
    <w:p w14:paraId="73E29F42" w14:textId="02C9FA84" w:rsidR="00BA4829" w:rsidRPr="00186763" w:rsidRDefault="00186763" w:rsidP="002D2F0F">
      <w:pPr>
        <w:jc w:val="both"/>
        <w:rPr>
          <w:rFonts w:ascii="Consolas" w:hAnsi="Consolas"/>
          <w:lang w:val="es-CO"/>
        </w:rPr>
      </w:pPr>
      <w:r w:rsidRPr="00186763">
        <w:rPr>
          <w:rFonts w:ascii="Consolas" w:hAnsi="Consolas"/>
          <w:lang w:val="es-CO"/>
        </w:rPr>
        <w:br/>
        <w:t>17.2. Cuando se utilicen centrales de riesgo (información financiera/comercial), se observará la Ley 1266 de 2008.</w:t>
      </w:r>
    </w:p>
    <w:p w14:paraId="363AF87E" w14:textId="403F9FD2" w:rsidR="00186763" w:rsidRPr="00186763" w:rsidRDefault="00186763" w:rsidP="002D2F0F">
      <w:pPr>
        <w:jc w:val="both"/>
        <w:rPr>
          <w:rFonts w:ascii="Consolas" w:hAnsi="Consolas"/>
          <w:lang w:val="es-CO"/>
        </w:rPr>
      </w:pPr>
    </w:p>
    <w:p w14:paraId="6EF8975A" w14:textId="77777777" w:rsidR="000B5F69" w:rsidRDefault="000B5F69" w:rsidP="002D2F0F">
      <w:pPr>
        <w:jc w:val="both"/>
        <w:rPr>
          <w:rFonts w:ascii="Consolas" w:hAnsi="Consolas"/>
          <w:b/>
          <w:bCs/>
          <w:lang w:val="es-CO"/>
        </w:rPr>
      </w:pPr>
    </w:p>
    <w:p w14:paraId="0F5BCC59" w14:textId="3E26BB9F" w:rsidR="00186763" w:rsidRDefault="00186763" w:rsidP="002D2F0F">
      <w:pPr>
        <w:jc w:val="both"/>
        <w:rPr>
          <w:rFonts w:ascii="Consolas" w:hAnsi="Consolas"/>
          <w:b/>
          <w:bCs/>
          <w:lang w:val="es-CO"/>
        </w:rPr>
      </w:pPr>
      <w:r w:rsidRPr="00186763">
        <w:rPr>
          <w:rFonts w:ascii="Consolas" w:hAnsi="Consolas"/>
          <w:b/>
          <w:bCs/>
          <w:lang w:val="es-CO"/>
        </w:rPr>
        <w:t>CLÁUSULA 18. SOLUCIÓN DE CONTROVERSIAS Y JURISDICCIÓN</w:t>
      </w:r>
    </w:p>
    <w:p w14:paraId="1DCEB591" w14:textId="77777777" w:rsidR="00BA4829" w:rsidRPr="00186763" w:rsidRDefault="00BA4829" w:rsidP="002D2F0F">
      <w:pPr>
        <w:jc w:val="both"/>
        <w:rPr>
          <w:rFonts w:ascii="Consolas" w:hAnsi="Consolas"/>
          <w:b/>
          <w:bCs/>
          <w:lang w:val="es-CO"/>
        </w:rPr>
      </w:pPr>
    </w:p>
    <w:p w14:paraId="2B4BA574" w14:textId="77777777" w:rsidR="00E57224" w:rsidRDefault="00186763" w:rsidP="002D2F0F">
      <w:pPr>
        <w:jc w:val="both"/>
        <w:rPr>
          <w:rFonts w:ascii="Consolas" w:hAnsi="Consolas"/>
          <w:lang w:val="es-CO"/>
        </w:rPr>
      </w:pPr>
      <w:r w:rsidRPr="00186763">
        <w:rPr>
          <w:rFonts w:ascii="Consolas" w:hAnsi="Consolas"/>
          <w:lang w:val="es-CO"/>
        </w:rPr>
        <w:t>18.1.</w:t>
      </w:r>
      <w:r w:rsidR="0067191C">
        <w:rPr>
          <w:rFonts w:ascii="Consolas" w:hAnsi="Consolas"/>
          <w:lang w:val="es-CO"/>
        </w:rPr>
        <w:t xml:space="preserve"> </w:t>
      </w:r>
      <w:r w:rsidRPr="00186763">
        <w:rPr>
          <w:rFonts w:ascii="Consolas" w:hAnsi="Consolas"/>
          <w:lang w:val="es-CO"/>
        </w:rPr>
        <w:t xml:space="preserve">Las Partes intentarán arreglo directo por </w:t>
      </w:r>
      <w:r w:rsidR="0067191C" w:rsidRPr="0067191C">
        <w:rPr>
          <w:rFonts w:ascii="Consolas" w:hAnsi="Consolas"/>
          <w:u w:val="single"/>
          <w:lang w:val="es-CO"/>
        </w:rPr>
        <w:t>10</w:t>
      </w:r>
      <w:r w:rsidRPr="00186763">
        <w:rPr>
          <w:rFonts w:ascii="Consolas" w:hAnsi="Consolas"/>
          <w:lang w:val="es-CO"/>
        </w:rPr>
        <w:t xml:space="preserve"> días hábiles.</w:t>
      </w:r>
    </w:p>
    <w:p w14:paraId="472E4CB4" w14:textId="6EA9E7AC" w:rsidR="00792411" w:rsidRDefault="00186763" w:rsidP="002D2F0F">
      <w:pPr>
        <w:jc w:val="both"/>
        <w:rPr>
          <w:rFonts w:ascii="Consolas" w:hAnsi="Consolas"/>
          <w:lang w:val="es-CO"/>
        </w:rPr>
      </w:pPr>
      <w:r w:rsidRPr="00186763">
        <w:rPr>
          <w:rFonts w:ascii="Consolas" w:hAnsi="Consolas"/>
          <w:lang w:val="es-CO"/>
        </w:rPr>
        <w:br/>
        <w:t xml:space="preserve">18.2. Toda controversia, excepto el cobro por proceso ejecutivo de sumas </w:t>
      </w:r>
      <w:r w:rsidR="00E57224" w:rsidRPr="00E57224">
        <w:rPr>
          <w:rFonts w:ascii="Consolas" w:hAnsi="Consolas"/>
          <w:lang w:val="es-CO"/>
        </w:rPr>
        <w:lastRenderedPageBreak/>
        <w:t>debidas</w:t>
      </w:r>
      <w:r w:rsidRPr="00186763">
        <w:rPr>
          <w:rFonts w:ascii="Consolas" w:hAnsi="Consolas"/>
          <w:lang w:val="es-CO"/>
        </w:rPr>
        <w:t xml:space="preserve"> se resolverá mediante Tribunal de Arbitramento del Centro de Arbitraje y Conciliación de la Cámara de Comercio de Pereira</w:t>
      </w:r>
      <w:r w:rsidR="00F31333">
        <w:rPr>
          <w:rFonts w:ascii="Consolas" w:hAnsi="Consolas"/>
          <w:lang w:val="es-CO"/>
        </w:rPr>
        <w:t>.</w:t>
      </w:r>
    </w:p>
    <w:p w14:paraId="5A9D7CBF" w14:textId="5BC1A2CF" w:rsidR="00186763" w:rsidRPr="00186763" w:rsidRDefault="00186763" w:rsidP="002D2F0F">
      <w:pPr>
        <w:jc w:val="both"/>
        <w:rPr>
          <w:rFonts w:ascii="Consolas" w:hAnsi="Consolas"/>
          <w:lang w:val="es-CO"/>
        </w:rPr>
      </w:pPr>
    </w:p>
    <w:p w14:paraId="344A3F71" w14:textId="77777777" w:rsidR="000B5F69" w:rsidRDefault="000B5F69" w:rsidP="002D2F0F">
      <w:pPr>
        <w:jc w:val="both"/>
        <w:rPr>
          <w:rFonts w:ascii="Consolas" w:hAnsi="Consolas"/>
          <w:b/>
          <w:bCs/>
          <w:lang w:val="es-CO"/>
        </w:rPr>
      </w:pPr>
    </w:p>
    <w:p w14:paraId="66C7A1FF" w14:textId="51D35AAB" w:rsidR="00186763" w:rsidRPr="00186763" w:rsidRDefault="00186763" w:rsidP="002D2F0F">
      <w:pPr>
        <w:jc w:val="both"/>
        <w:rPr>
          <w:rFonts w:ascii="Consolas" w:hAnsi="Consolas"/>
          <w:b/>
          <w:bCs/>
          <w:lang w:val="es-CO"/>
        </w:rPr>
      </w:pPr>
      <w:r w:rsidRPr="00186763">
        <w:rPr>
          <w:rFonts w:ascii="Consolas" w:hAnsi="Consolas"/>
          <w:b/>
          <w:bCs/>
          <w:lang w:val="es-CO"/>
        </w:rPr>
        <w:t>CLÁUSULA 19. NOTIFICACIONES</w:t>
      </w:r>
    </w:p>
    <w:p w14:paraId="649B49CE" w14:textId="77777777" w:rsidR="00F31333" w:rsidRDefault="00F31333" w:rsidP="002D2F0F">
      <w:pPr>
        <w:jc w:val="both"/>
        <w:rPr>
          <w:rFonts w:ascii="Consolas" w:hAnsi="Consolas"/>
          <w:lang w:val="es-CO"/>
        </w:rPr>
      </w:pPr>
    </w:p>
    <w:p w14:paraId="139EA216" w14:textId="0729AB3F" w:rsidR="00186763" w:rsidRDefault="00186763" w:rsidP="002D2F0F">
      <w:pPr>
        <w:jc w:val="both"/>
        <w:rPr>
          <w:rFonts w:ascii="Consolas" w:hAnsi="Consolas"/>
          <w:lang w:val="es-CO"/>
        </w:rPr>
      </w:pPr>
      <w:r w:rsidRPr="00186763">
        <w:rPr>
          <w:rFonts w:ascii="Consolas" w:hAnsi="Consolas"/>
          <w:lang w:val="es-CO"/>
        </w:rPr>
        <w:t>Para efectos del contrato, las notificaciones serán válidas en los correos y direcciones indicados en el encabezado, o los que se informen por escrito.</w:t>
      </w:r>
    </w:p>
    <w:p w14:paraId="7C01142E" w14:textId="77777777" w:rsidR="000B5F69" w:rsidRDefault="000B5F69" w:rsidP="002D2F0F">
      <w:pPr>
        <w:jc w:val="both"/>
        <w:rPr>
          <w:rFonts w:ascii="Consolas" w:hAnsi="Consolas"/>
          <w:lang w:val="es-CO"/>
        </w:rPr>
      </w:pPr>
    </w:p>
    <w:p w14:paraId="6688DC2D" w14:textId="77777777" w:rsidR="000B5F69" w:rsidRDefault="000B5F69" w:rsidP="00186763">
      <w:pPr>
        <w:rPr>
          <w:rFonts w:ascii="Consolas" w:hAnsi="Consolas"/>
          <w:lang w:val="es-CO"/>
        </w:rPr>
      </w:pPr>
    </w:p>
    <w:p w14:paraId="316E7399" w14:textId="098FA3BA" w:rsidR="00186763" w:rsidRDefault="00186763" w:rsidP="00186763">
      <w:pPr>
        <w:rPr>
          <w:rFonts w:ascii="Consolas" w:hAnsi="Consolas"/>
          <w:b/>
          <w:bCs/>
          <w:lang w:val="es-CO"/>
        </w:rPr>
      </w:pPr>
      <w:r w:rsidRPr="00186763">
        <w:rPr>
          <w:rFonts w:ascii="Consolas" w:hAnsi="Consolas"/>
          <w:b/>
          <w:bCs/>
          <w:lang w:val="es-CO"/>
        </w:rPr>
        <w:t>CLÁUSULA 20. FIRMA</w:t>
      </w:r>
    </w:p>
    <w:p w14:paraId="2374C991" w14:textId="77777777" w:rsidR="002D2F0F" w:rsidRPr="00186763" w:rsidRDefault="002D2F0F" w:rsidP="00186763">
      <w:pPr>
        <w:rPr>
          <w:rFonts w:ascii="Consolas" w:hAnsi="Consolas"/>
          <w:b/>
          <w:bCs/>
          <w:lang w:val="es-CO"/>
        </w:rPr>
      </w:pPr>
    </w:p>
    <w:p w14:paraId="755576BE" w14:textId="77777777" w:rsidR="00186763" w:rsidRDefault="00186763" w:rsidP="00186763">
      <w:pPr>
        <w:rPr>
          <w:rFonts w:ascii="Consolas" w:hAnsi="Consolas"/>
          <w:lang w:val="es-CO"/>
        </w:rPr>
      </w:pPr>
      <w:r w:rsidRPr="00186763">
        <w:rPr>
          <w:rFonts w:ascii="Consolas" w:hAnsi="Consolas"/>
          <w:lang w:val="es-CO"/>
        </w:rPr>
        <w:t>Se firma en dos (2) ejemplares del mismo tenor.</w:t>
      </w:r>
    </w:p>
    <w:p w14:paraId="0F46867F" w14:textId="77777777" w:rsidR="002D2F0F" w:rsidRDefault="002D2F0F" w:rsidP="00186763">
      <w:pPr>
        <w:rPr>
          <w:rFonts w:ascii="Consolas" w:hAnsi="Consolas"/>
          <w:lang w:val="es-CO"/>
        </w:rPr>
      </w:pPr>
    </w:p>
    <w:p w14:paraId="35F0EFBE" w14:textId="77777777" w:rsidR="002D2F0F" w:rsidRPr="00186763" w:rsidRDefault="002D2F0F" w:rsidP="00186763">
      <w:pPr>
        <w:rPr>
          <w:rFonts w:ascii="Consolas" w:hAnsi="Consolas"/>
          <w:lang w:val="es-CO"/>
        </w:rPr>
      </w:pPr>
    </w:p>
    <w:p w14:paraId="6AB93FC5" w14:textId="77777777" w:rsidR="00186763" w:rsidRPr="00186763" w:rsidRDefault="00186763" w:rsidP="000B5F69">
      <w:pPr>
        <w:spacing w:line="360" w:lineRule="auto"/>
        <w:rPr>
          <w:rFonts w:ascii="Consolas" w:hAnsi="Consolas"/>
          <w:lang w:val="es-CO"/>
        </w:rPr>
      </w:pPr>
      <w:r w:rsidRPr="00186763">
        <w:rPr>
          <w:rFonts w:ascii="Consolas" w:hAnsi="Consolas"/>
          <w:b/>
          <w:bCs/>
          <w:lang w:val="es-CO"/>
        </w:rPr>
        <w:t>EL ARRENDADOR – INNGENIERIA S.A.S.</w:t>
      </w:r>
      <w:r w:rsidRPr="00186763">
        <w:rPr>
          <w:rFonts w:ascii="Consolas" w:hAnsi="Consolas"/>
          <w:lang w:val="es-CO"/>
        </w:rPr>
        <w:br/>
        <w:t xml:space="preserve">Representante Legal: </w:t>
      </w:r>
      <w:r w:rsidRPr="00186763">
        <w:rPr>
          <w:rFonts w:ascii="Consolas" w:hAnsi="Consolas"/>
          <w:b/>
          <w:bCs/>
          <w:lang w:val="es-CO"/>
        </w:rPr>
        <w:t xml:space="preserve">Carlos </w:t>
      </w:r>
      <w:proofErr w:type="spellStart"/>
      <w:r w:rsidRPr="00186763">
        <w:rPr>
          <w:rFonts w:ascii="Consolas" w:hAnsi="Consolas"/>
          <w:b/>
          <w:bCs/>
          <w:lang w:val="es-CO"/>
        </w:rPr>
        <w:t>Sebastian</w:t>
      </w:r>
      <w:proofErr w:type="spellEnd"/>
      <w:r w:rsidRPr="00186763">
        <w:rPr>
          <w:rFonts w:ascii="Consolas" w:hAnsi="Consolas"/>
          <w:b/>
          <w:bCs/>
          <w:lang w:val="es-CO"/>
        </w:rPr>
        <w:t xml:space="preserve"> Canabal</w:t>
      </w:r>
      <w:r w:rsidRPr="00186763">
        <w:rPr>
          <w:rFonts w:ascii="Consolas" w:hAnsi="Consolas"/>
          <w:lang w:val="es-CO"/>
        </w:rPr>
        <w:t xml:space="preserve"> – CC </w:t>
      </w:r>
      <w:r w:rsidRPr="00186763">
        <w:rPr>
          <w:rFonts w:ascii="Consolas" w:hAnsi="Consolas"/>
          <w:b/>
          <w:bCs/>
          <w:lang w:val="es-CO"/>
        </w:rPr>
        <w:t>1067935997</w:t>
      </w:r>
      <w:r w:rsidRPr="00186763">
        <w:rPr>
          <w:rFonts w:ascii="Consolas" w:hAnsi="Consolas"/>
          <w:lang w:val="es-CO"/>
        </w:rPr>
        <w:br/>
        <w:t>Firma: __________________________</w:t>
      </w:r>
    </w:p>
    <w:p w14:paraId="004200FD" w14:textId="77777777" w:rsidR="007B3E77" w:rsidRDefault="007B3E77" w:rsidP="000B5F69">
      <w:pPr>
        <w:spacing w:line="360" w:lineRule="auto"/>
        <w:rPr>
          <w:rFonts w:ascii="Consolas" w:hAnsi="Consolas"/>
          <w:b/>
          <w:bCs/>
          <w:lang w:val="es-CO"/>
        </w:rPr>
      </w:pPr>
    </w:p>
    <w:p w14:paraId="6EBB43D5" w14:textId="77777777" w:rsidR="007B3E77" w:rsidRDefault="007B3E77" w:rsidP="000B5F69">
      <w:pPr>
        <w:spacing w:line="360" w:lineRule="auto"/>
        <w:rPr>
          <w:rFonts w:ascii="Consolas" w:hAnsi="Consolas"/>
          <w:b/>
          <w:bCs/>
          <w:lang w:val="es-CO"/>
        </w:rPr>
      </w:pPr>
    </w:p>
    <w:p w14:paraId="48D28C09" w14:textId="7F2CA4CD" w:rsidR="007B3E77" w:rsidRDefault="00186763" w:rsidP="000B5F69">
      <w:pPr>
        <w:spacing w:line="360" w:lineRule="auto"/>
        <w:rPr>
          <w:rFonts w:ascii="Consolas" w:hAnsi="Consolas"/>
          <w:b/>
          <w:bCs/>
          <w:lang w:val="es-CO"/>
        </w:rPr>
      </w:pPr>
      <w:r w:rsidRPr="00186763">
        <w:rPr>
          <w:rFonts w:ascii="Consolas" w:hAnsi="Consolas"/>
          <w:b/>
          <w:bCs/>
          <w:lang w:val="es-CO"/>
        </w:rPr>
        <w:t>EL ARRENDATARIO</w:t>
      </w:r>
    </w:p>
    <w:p w14:paraId="5FD0665F" w14:textId="122F15C4" w:rsidR="00186763" w:rsidRPr="00186763" w:rsidRDefault="00186763" w:rsidP="000B5F69">
      <w:pPr>
        <w:spacing w:line="360" w:lineRule="auto"/>
        <w:rPr>
          <w:rFonts w:ascii="Consolas" w:hAnsi="Consolas"/>
          <w:lang w:val="es-CO"/>
        </w:rPr>
      </w:pPr>
      <w:r w:rsidRPr="00186763">
        <w:rPr>
          <w:rFonts w:ascii="Consolas" w:hAnsi="Consolas"/>
          <w:lang w:val="es-CO"/>
        </w:rPr>
        <w:br/>
        <w:t>Nombre/Representante: __________________________</w:t>
      </w:r>
      <w:r w:rsidRPr="00186763">
        <w:rPr>
          <w:rFonts w:ascii="Consolas" w:hAnsi="Consolas"/>
          <w:lang w:val="es-CO"/>
        </w:rPr>
        <w:br/>
        <w:t>CC/NIT: __________________________</w:t>
      </w:r>
      <w:r w:rsidRPr="00186763">
        <w:rPr>
          <w:rFonts w:ascii="Consolas" w:hAnsi="Consolas"/>
          <w:lang w:val="es-CO"/>
        </w:rPr>
        <w:br/>
        <w:t>Firma: __________________________</w:t>
      </w:r>
    </w:p>
    <w:p w14:paraId="0D68ECD9" w14:textId="77777777" w:rsidR="00E2403D" w:rsidRDefault="00E2403D" w:rsidP="00A9202B">
      <w:pPr>
        <w:rPr>
          <w:rFonts w:ascii="Consolas" w:hAnsi="Consolas"/>
          <w:lang w:val="es-CO"/>
        </w:rPr>
      </w:pPr>
    </w:p>
    <w:p w14:paraId="2F216B5A" w14:textId="77777777" w:rsidR="00264FDF" w:rsidRDefault="00264FDF" w:rsidP="00A9202B">
      <w:pPr>
        <w:rPr>
          <w:rFonts w:ascii="Consolas" w:hAnsi="Consolas"/>
          <w:lang w:val="es-CO"/>
        </w:rPr>
      </w:pPr>
    </w:p>
    <w:p w14:paraId="5CB2F176" w14:textId="77777777" w:rsidR="00264FDF" w:rsidRDefault="00264FDF" w:rsidP="00A9202B">
      <w:pPr>
        <w:rPr>
          <w:rFonts w:ascii="Consolas" w:hAnsi="Consolas"/>
          <w:lang w:val="es-CO"/>
        </w:rPr>
      </w:pPr>
    </w:p>
    <w:p w14:paraId="317C8B2F" w14:textId="77777777" w:rsidR="00264FDF" w:rsidRDefault="00264FDF" w:rsidP="00A9202B">
      <w:pPr>
        <w:rPr>
          <w:rFonts w:ascii="Consolas" w:hAnsi="Consolas"/>
          <w:lang w:val="es-CO"/>
        </w:rPr>
      </w:pPr>
    </w:p>
    <w:p w14:paraId="67819B7D" w14:textId="77777777" w:rsidR="00264FDF" w:rsidRDefault="00264FDF" w:rsidP="00A9202B">
      <w:pPr>
        <w:rPr>
          <w:rFonts w:ascii="Consolas" w:hAnsi="Consolas"/>
          <w:lang w:val="es-CO"/>
        </w:rPr>
      </w:pPr>
    </w:p>
    <w:p w14:paraId="41B39C55" w14:textId="77777777" w:rsidR="00264FDF" w:rsidRDefault="00264FDF" w:rsidP="00A9202B">
      <w:pPr>
        <w:rPr>
          <w:rFonts w:ascii="Consolas" w:hAnsi="Consolas"/>
          <w:lang w:val="es-CO"/>
        </w:rPr>
      </w:pPr>
    </w:p>
    <w:p w14:paraId="537663B0" w14:textId="77777777" w:rsidR="00264FDF" w:rsidRDefault="00264FDF" w:rsidP="00A9202B">
      <w:pPr>
        <w:rPr>
          <w:rFonts w:ascii="Consolas" w:hAnsi="Consolas"/>
          <w:lang w:val="es-CO"/>
        </w:rPr>
      </w:pPr>
    </w:p>
    <w:p w14:paraId="188EC116" w14:textId="77777777" w:rsidR="00264FDF" w:rsidRDefault="00264FDF" w:rsidP="00A9202B">
      <w:pPr>
        <w:rPr>
          <w:rFonts w:ascii="Consolas" w:hAnsi="Consolas"/>
          <w:lang w:val="es-CO"/>
        </w:rPr>
      </w:pPr>
    </w:p>
    <w:p w14:paraId="7D1B6516" w14:textId="77777777" w:rsidR="00264FDF" w:rsidRDefault="00264FDF" w:rsidP="00A9202B">
      <w:pPr>
        <w:rPr>
          <w:rFonts w:ascii="Consolas" w:hAnsi="Consolas"/>
          <w:lang w:val="es-CO"/>
        </w:rPr>
      </w:pPr>
    </w:p>
    <w:p w14:paraId="2BAE69A7" w14:textId="77777777" w:rsidR="00264FDF" w:rsidRDefault="00264FDF" w:rsidP="00A9202B">
      <w:pPr>
        <w:rPr>
          <w:rFonts w:ascii="Consolas" w:hAnsi="Consolas"/>
          <w:lang w:val="es-CO"/>
        </w:rPr>
      </w:pPr>
    </w:p>
    <w:p w14:paraId="7AAF9F64" w14:textId="77777777" w:rsidR="00264FDF" w:rsidRDefault="00264FDF" w:rsidP="00A9202B">
      <w:pPr>
        <w:rPr>
          <w:rFonts w:ascii="Consolas" w:hAnsi="Consolas"/>
          <w:lang w:val="es-CO"/>
        </w:rPr>
      </w:pPr>
    </w:p>
    <w:p w14:paraId="37E3C2C6" w14:textId="77777777" w:rsidR="00264FDF" w:rsidRDefault="00264FDF" w:rsidP="00A9202B">
      <w:pPr>
        <w:rPr>
          <w:rFonts w:ascii="Consolas" w:hAnsi="Consolas"/>
          <w:lang w:val="es-CO"/>
        </w:rPr>
      </w:pPr>
    </w:p>
    <w:p w14:paraId="0E17A95F" w14:textId="77777777" w:rsidR="00264FDF" w:rsidRDefault="00264FDF" w:rsidP="00A9202B">
      <w:pPr>
        <w:rPr>
          <w:rFonts w:ascii="Consolas" w:hAnsi="Consolas"/>
          <w:lang w:val="es-CO"/>
        </w:rPr>
      </w:pPr>
    </w:p>
    <w:p w14:paraId="16017ABA" w14:textId="77777777" w:rsidR="00264FDF" w:rsidRDefault="00264FDF" w:rsidP="00A9202B">
      <w:pPr>
        <w:rPr>
          <w:rFonts w:ascii="Consolas" w:hAnsi="Consolas"/>
          <w:lang w:val="es-CO"/>
        </w:rPr>
      </w:pPr>
    </w:p>
    <w:p w14:paraId="64FDD654" w14:textId="77777777" w:rsidR="00264FDF" w:rsidRDefault="00264FDF" w:rsidP="00A9202B">
      <w:pPr>
        <w:rPr>
          <w:rFonts w:ascii="Consolas" w:hAnsi="Consolas"/>
          <w:lang w:val="es-CO"/>
        </w:rPr>
      </w:pPr>
    </w:p>
    <w:p w14:paraId="18F7EB91" w14:textId="77777777" w:rsidR="00264FDF" w:rsidRDefault="00264FDF" w:rsidP="00A9202B">
      <w:pPr>
        <w:rPr>
          <w:rFonts w:ascii="Consolas" w:hAnsi="Consolas"/>
          <w:lang w:val="es-CO"/>
        </w:rPr>
      </w:pPr>
    </w:p>
    <w:p w14:paraId="0BA49C1E" w14:textId="77777777" w:rsidR="00264FDF" w:rsidRDefault="00264FDF" w:rsidP="00A9202B">
      <w:pPr>
        <w:rPr>
          <w:rFonts w:ascii="Consolas" w:hAnsi="Consolas"/>
          <w:lang w:val="es-CO"/>
        </w:rPr>
      </w:pPr>
    </w:p>
    <w:p w14:paraId="0F86BFA6" w14:textId="77777777" w:rsidR="00264FDF" w:rsidRDefault="00264FDF" w:rsidP="00A9202B">
      <w:pPr>
        <w:rPr>
          <w:rFonts w:ascii="Consolas" w:hAnsi="Consolas"/>
          <w:lang w:val="es-CO"/>
        </w:rPr>
      </w:pPr>
    </w:p>
    <w:p w14:paraId="3C26BDA7" w14:textId="77777777" w:rsidR="00264FDF" w:rsidRDefault="00264FDF" w:rsidP="00A9202B">
      <w:pPr>
        <w:rPr>
          <w:rFonts w:ascii="Consolas" w:hAnsi="Consolas"/>
          <w:lang w:val="es-CO"/>
        </w:rPr>
      </w:pPr>
    </w:p>
    <w:p w14:paraId="6B6FB06B" w14:textId="77777777" w:rsidR="00264FDF" w:rsidRDefault="00264FDF" w:rsidP="00A9202B">
      <w:pPr>
        <w:rPr>
          <w:rFonts w:ascii="Consolas" w:hAnsi="Consolas"/>
          <w:lang w:val="es-CO"/>
        </w:rPr>
      </w:pPr>
    </w:p>
    <w:p w14:paraId="5FC78B5C" w14:textId="77777777" w:rsidR="00264FDF" w:rsidRDefault="00264FDF" w:rsidP="00A9202B">
      <w:pPr>
        <w:rPr>
          <w:rFonts w:ascii="Consolas" w:hAnsi="Consolas"/>
          <w:lang w:val="es-CO"/>
        </w:rPr>
      </w:pPr>
    </w:p>
    <w:p w14:paraId="25017654" w14:textId="77777777" w:rsidR="00264FDF" w:rsidRDefault="00264FDF" w:rsidP="00A9202B">
      <w:pPr>
        <w:rPr>
          <w:rFonts w:ascii="Consolas" w:hAnsi="Consolas"/>
          <w:lang w:val="es-CO"/>
        </w:rPr>
      </w:pPr>
    </w:p>
    <w:p w14:paraId="35B4321D" w14:textId="77777777" w:rsidR="006F09B5" w:rsidRDefault="006F09B5" w:rsidP="00C82DAF">
      <w:pPr>
        <w:rPr>
          <w:rFonts w:ascii="Consolas" w:hAnsi="Consolas"/>
          <w:lang w:val="es-CO"/>
        </w:rPr>
      </w:pPr>
    </w:p>
    <w:p w14:paraId="03D162D0" w14:textId="070714C3" w:rsidR="00C82DAF" w:rsidRDefault="00C82DAF" w:rsidP="00C82DAF">
      <w:pPr>
        <w:rPr>
          <w:rFonts w:ascii="Consolas" w:hAnsi="Consolas"/>
          <w:b/>
          <w:bCs/>
          <w:lang w:val="es-CO"/>
        </w:rPr>
      </w:pPr>
      <w:r w:rsidRPr="00C82DAF">
        <w:rPr>
          <w:rFonts w:ascii="Consolas" w:hAnsi="Consolas"/>
          <w:b/>
          <w:bCs/>
          <w:lang w:val="es-CO"/>
        </w:rPr>
        <w:lastRenderedPageBreak/>
        <w:t xml:space="preserve">ANEXO 3 – PAGARÉ EN BLANCO </w:t>
      </w:r>
    </w:p>
    <w:p w14:paraId="47C8E45E" w14:textId="77777777" w:rsidR="00C82DAF" w:rsidRDefault="00C82DAF" w:rsidP="00C82DAF">
      <w:pPr>
        <w:rPr>
          <w:rFonts w:ascii="Consolas" w:hAnsi="Consolas"/>
          <w:b/>
          <w:bCs/>
          <w:lang w:val="es-CO"/>
        </w:rPr>
      </w:pPr>
    </w:p>
    <w:p w14:paraId="3AA1A84F" w14:textId="77777777" w:rsidR="00C82DAF" w:rsidRPr="00C82DAF" w:rsidRDefault="00C82DAF" w:rsidP="00C82DAF">
      <w:pPr>
        <w:rPr>
          <w:rFonts w:ascii="Consolas" w:hAnsi="Consolas"/>
          <w:b/>
          <w:bCs/>
          <w:lang w:val="es-CO"/>
        </w:rPr>
      </w:pPr>
    </w:p>
    <w:p w14:paraId="12C88A6D" w14:textId="77777777" w:rsidR="00C82DAF" w:rsidRDefault="00C82DAF" w:rsidP="00C82DAF">
      <w:pPr>
        <w:rPr>
          <w:rFonts w:ascii="Consolas" w:hAnsi="Consolas"/>
          <w:lang w:val="es-CO"/>
        </w:rPr>
      </w:pPr>
      <w:r w:rsidRPr="00C82DAF">
        <w:rPr>
          <w:rFonts w:ascii="Consolas" w:hAnsi="Consolas"/>
          <w:b/>
          <w:bCs/>
          <w:lang w:val="es-CO"/>
        </w:rPr>
        <w:t>PAGARÉ No.:</w:t>
      </w:r>
      <w:r w:rsidRPr="00C82DAF">
        <w:rPr>
          <w:rFonts w:ascii="Consolas" w:hAnsi="Consolas"/>
          <w:lang w:val="es-CO"/>
        </w:rPr>
        <w:t xml:space="preserve"> _______</w:t>
      </w:r>
    </w:p>
    <w:p w14:paraId="576220F1" w14:textId="77777777" w:rsidR="00C82DAF" w:rsidRDefault="00C82DAF" w:rsidP="00C82DAF">
      <w:pPr>
        <w:rPr>
          <w:rFonts w:ascii="Consolas" w:hAnsi="Consolas"/>
          <w:lang w:val="es-CO"/>
        </w:rPr>
      </w:pPr>
    </w:p>
    <w:p w14:paraId="2D579338" w14:textId="77777777" w:rsidR="00C82DAF" w:rsidRPr="00C82DAF" w:rsidRDefault="00C82DAF" w:rsidP="00C82DAF">
      <w:pPr>
        <w:rPr>
          <w:rFonts w:ascii="Consolas" w:hAnsi="Consolas"/>
          <w:lang w:val="es-CO"/>
        </w:rPr>
      </w:pPr>
    </w:p>
    <w:p w14:paraId="06DDEE5D" w14:textId="689F96A0" w:rsidR="00C82DAF" w:rsidRDefault="00C82DAF" w:rsidP="00020B4A">
      <w:pPr>
        <w:jc w:val="both"/>
        <w:rPr>
          <w:rFonts w:ascii="Consolas" w:hAnsi="Consolas"/>
          <w:lang w:val="es-CO"/>
        </w:rPr>
      </w:pPr>
      <w:r w:rsidRPr="00C82DAF">
        <w:rPr>
          <w:rFonts w:ascii="Consolas" w:hAnsi="Consolas"/>
          <w:lang w:val="es-CO"/>
        </w:rPr>
        <w:t>Yo</w:t>
      </w:r>
      <w:r w:rsidR="00020B4A" w:rsidRPr="00020B4A">
        <w:rPr>
          <w:rFonts w:ascii="Consolas" w:hAnsi="Consolas"/>
          <w:lang w:val="es-CO"/>
        </w:rPr>
        <w:t xml:space="preserve"> </w:t>
      </w:r>
      <w:r w:rsidRPr="00C82DAF">
        <w:rPr>
          <w:rFonts w:ascii="Consolas" w:hAnsi="Consolas"/>
          <w:lang w:val="es-CO"/>
        </w:rPr>
        <w:t>(nosotros)</w:t>
      </w:r>
      <w:r w:rsidR="00020B4A" w:rsidRPr="00020B4A">
        <w:rPr>
          <w:rFonts w:ascii="Consolas" w:hAnsi="Consolas"/>
          <w:lang w:val="es-CO"/>
        </w:rPr>
        <w:t xml:space="preserve"> </w:t>
      </w:r>
      <w:r w:rsidRPr="00C82DAF">
        <w:rPr>
          <w:rFonts w:ascii="Consolas" w:hAnsi="Consolas"/>
          <w:lang w:val="es-CO"/>
        </w:rPr>
        <w:t>______________________________________________________</w:t>
      </w:r>
      <w:r w:rsidRPr="00C82DAF">
        <w:rPr>
          <w:rFonts w:ascii="Consolas" w:hAnsi="Consolas"/>
          <w:lang w:val="es-CO"/>
        </w:rPr>
        <w:br/>
        <w:t>identificado(s) con CC/NIT __________________________________________________</w:t>
      </w:r>
      <w:r w:rsidR="00020B4A" w:rsidRPr="00020B4A">
        <w:rPr>
          <w:rFonts w:ascii="Consolas" w:hAnsi="Consolas"/>
          <w:lang w:val="es-CO"/>
        </w:rPr>
        <w:t xml:space="preserve"> </w:t>
      </w:r>
      <w:r w:rsidRPr="00C82DAF">
        <w:rPr>
          <w:rFonts w:ascii="Consolas" w:hAnsi="Consolas"/>
          <w:lang w:val="es-CO"/>
        </w:rPr>
        <w:t>me (nos) obligo(amos) a pagar incondicionalmente a la orden de INNGENIERIA S.A.S., en la ciudad de _______________</w:t>
      </w:r>
      <w:r w:rsidRPr="00C82DAF">
        <w:rPr>
          <w:rFonts w:ascii="Consolas" w:hAnsi="Consolas"/>
          <w:i/>
          <w:iCs/>
          <w:lang w:val="es-CO"/>
        </w:rPr>
        <w:t>, el día ______</w:t>
      </w:r>
      <w:r w:rsidR="00020B4A">
        <w:rPr>
          <w:rFonts w:ascii="Consolas" w:hAnsi="Consolas"/>
          <w:i/>
          <w:iCs/>
          <w:lang w:val="es-CO"/>
        </w:rPr>
        <w:t xml:space="preserve"> </w:t>
      </w:r>
      <w:r w:rsidRPr="00C82DAF">
        <w:rPr>
          <w:rFonts w:ascii="Consolas" w:hAnsi="Consolas"/>
          <w:i/>
          <w:iCs/>
          <w:lang w:val="es-CO"/>
        </w:rPr>
        <w:t xml:space="preserve">de ______________ </w:t>
      </w:r>
      <w:proofErr w:type="spellStart"/>
      <w:r w:rsidRPr="00C82DAF">
        <w:rPr>
          <w:rFonts w:ascii="Consolas" w:hAnsi="Consolas"/>
          <w:i/>
          <w:iCs/>
          <w:lang w:val="es-CO"/>
        </w:rPr>
        <w:t>de</w:t>
      </w:r>
      <w:proofErr w:type="spellEnd"/>
      <w:r w:rsidR="00020B4A">
        <w:rPr>
          <w:rFonts w:ascii="Consolas" w:hAnsi="Consolas"/>
          <w:i/>
          <w:iCs/>
          <w:lang w:val="es-CO"/>
        </w:rPr>
        <w:t xml:space="preserve"> __________</w:t>
      </w:r>
      <w:r w:rsidRPr="00C82DAF">
        <w:rPr>
          <w:rFonts w:ascii="Consolas" w:hAnsi="Consolas"/>
          <w:lang w:val="es-CO"/>
        </w:rPr>
        <w:t>, la suma de:</w:t>
      </w:r>
      <w:r w:rsidR="00020B4A" w:rsidRPr="00020B4A">
        <w:rPr>
          <w:rFonts w:ascii="Consolas" w:hAnsi="Consolas"/>
          <w:lang w:val="es-CO"/>
        </w:rPr>
        <w:t xml:space="preserve"> </w:t>
      </w:r>
      <w:r w:rsidRPr="00C82DAF">
        <w:rPr>
          <w:rFonts w:ascii="Consolas" w:hAnsi="Consolas"/>
          <w:lang w:val="es-CO"/>
        </w:rPr>
        <w:t>$__________________</w:t>
      </w:r>
      <w:r w:rsidR="00020B4A" w:rsidRPr="00020B4A">
        <w:rPr>
          <w:rFonts w:ascii="Consolas" w:hAnsi="Consolas"/>
          <w:lang w:val="es-CO"/>
        </w:rPr>
        <w:t xml:space="preserve"> </w:t>
      </w:r>
      <w:r w:rsidRPr="00C82DAF">
        <w:rPr>
          <w:rFonts w:ascii="Consolas" w:hAnsi="Consolas"/>
          <w:lang w:val="es-CO"/>
        </w:rPr>
        <w:t>(___________________________________________________)</w:t>
      </w:r>
      <w:r w:rsidR="00C86863">
        <w:rPr>
          <w:rFonts w:ascii="Consolas" w:hAnsi="Consolas"/>
          <w:lang w:val="es-CO"/>
        </w:rPr>
        <w:t>.</w:t>
      </w:r>
    </w:p>
    <w:p w14:paraId="52B54275" w14:textId="77777777" w:rsidR="00C86863" w:rsidRPr="00C82DAF" w:rsidRDefault="00C86863" w:rsidP="00020B4A">
      <w:pPr>
        <w:jc w:val="both"/>
        <w:rPr>
          <w:rFonts w:ascii="Consolas" w:hAnsi="Consolas"/>
          <w:lang w:val="es-CO"/>
        </w:rPr>
      </w:pPr>
    </w:p>
    <w:p w14:paraId="0B0E17D7" w14:textId="7D1FC8B6" w:rsidR="00C82DAF" w:rsidRPr="00C82DAF" w:rsidRDefault="00C82DAF" w:rsidP="00020B4A">
      <w:pPr>
        <w:jc w:val="both"/>
        <w:rPr>
          <w:rFonts w:ascii="Consolas" w:hAnsi="Consolas"/>
          <w:lang w:val="es-CO"/>
        </w:rPr>
      </w:pPr>
      <w:r w:rsidRPr="00C82DAF">
        <w:rPr>
          <w:rFonts w:ascii="Consolas" w:hAnsi="Consolas"/>
          <w:lang w:val="es-CO"/>
        </w:rPr>
        <w:t>A partir de la fecha de vencimiento de este instrumento se causarán intereses moratorios a la tasa máxima legal vigente. Todos los gastos e impuestos que cause este instrumento serán a cargo del(los) otorgante(s), incluyendo cost</w:t>
      </w:r>
      <w:r w:rsidR="00C86863">
        <w:rPr>
          <w:rFonts w:ascii="Consolas" w:hAnsi="Consolas"/>
          <w:lang w:val="es-CO"/>
        </w:rPr>
        <w:t>o</w:t>
      </w:r>
      <w:r w:rsidRPr="00C82DAF">
        <w:rPr>
          <w:rFonts w:ascii="Consolas" w:hAnsi="Consolas"/>
          <w:lang w:val="es-CO"/>
        </w:rPr>
        <w:t>s de cobranza si hubiere lugar.</w:t>
      </w:r>
    </w:p>
    <w:p w14:paraId="24C5522D" w14:textId="77777777" w:rsidR="00020B4A" w:rsidRPr="00020B4A" w:rsidRDefault="00020B4A" w:rsidP="00020B4A">
      <w:pPr>
        <w:jc w:val="both"/>
        <w:rPr>
          <w:rFonts w:ascii="Consolas" w:hAnsi="Consolas"/>
          <w:lang w:val="es-CO"/>
        </w:rPr>
      </w:pPr>
    </w:p>
    <w:p w14:paraId="36B55378" w14:textId="36570E87" w:rsidR="00C82DAF" w:rsidRDefault="00C82DAF" w:rsidP="00020B4A">
      <w:pPr>
        <w:jc w:val="both"/>
        <w:rPr>
          <w:rFonts w:ascii="Consolas" w:hAnsi="Consolas"/>
          <w:lang w:val="es-CO"/>
        </w:rPr>
      </w:pPr>
      <w:r w:rsidRPr="00C82DAF">
        <w:rPr>
          <w:rFonts w:ascii="Consolas" w:hAnsi="Consolas"/>
          <w:lang w:val="es-CO"/>
        </w:rPr>
        <w:t>Suscribo(</w:t>
      </w:r>
      <w:proofErr w:type="spellStart"/>
      <w:r w:rsidRPr="00C82DAF">
        <w:rPr>
          <w:rFonts w:ascii="Consolas" w:hAnsi="Consolas"/>
          <w:lang w:val="es-CO"/>
        </w:rPr>
        <w:t>imos</w:t>
      </w:r>
      <w:proofErr w:type="spellEnd"/>
      <w:r w:rsidRPr="00C82DAF">
        <w:rPr>
          <w:rFonts w:ascii="Consolas" w:hAnsi="Consolas"/>
          <w:lang w:val="es-CO"/>
        </w:rPr>
        <w:t>) el presente pagaré en _________________</w:t>
      </w:r>
      <w:r w:rsidRPr="00C82DAF">
        <w:rPr>
          <w:rFonts w:ascii="Consolas" w:hAnsi="Consolas"/>
          <w:i/>
          <w:iCs/>
          <w:lang w:val="es-CO"/>
        </w:rPr>
        <w:t xml:space="preserve">, a los ____ días del mes de __________________ </w:t>
      </w:r>
      <w:proofErr w:type="spellStart"/>
      <w:r w:rsidRPr="00C82DAF">
        <w:rPr>
          <w:rFonts w:ascii="Consolas" w:hAnsi="Consolas"/>
          <w:i/>
          <w:iCs/>
          <w:lang w:val="es-CO"/>
        </w:rPr>
        <w:t>de</w:t>
      </w:r>
      <w:proofErr w:type="spellEnd"/>
      <w:r w:rsidRPr="00C82DAF">
        <w:rPr>
          <w:rFonts w:ascii="Consolas" w:hAnsi="Consolas"/>
          <w:i/>
          <w:iCs/>
          <w:lang w:val="es-CO"/>
        </w:rPr>
        <w:t xml:space="preserve"> </w:t>
      </w:r>
      <w:r w:rsidR="00C86863">
        <w:rPr>
          <w:rFonts w:ascii="Consolas" w:hAnsi="Consolas"/>
          <w:i/>
          <w:iCs/>
          <w:lang w:val="es-CO"/>
        </w:rPr>
        <w:t>_____________</w:t>
      </w:r>
      <w:r w:rsidRPr="00C82DAF">
        <w:rPr>
          <w:rFonts w:ascii="Consolas" w:hAnsi="Consolas"/>
          <w:lang w:val="es-CO"/>
        </w:rPr>
        <w:t>.</w:t>
      </w:r>
    </w:p>
    <w:p w14:paraId="2B398C3B" w14:textId="77777777" w:rsidR="00C86863" w:rsidRDefault="00C86863" w:rsidP="00020B4A">
      <w:pPr>
        <w:jc w:val="both"/>
        <w:rPr>
          <w:rFonts w:ascii="Consolas" w:hAnsi="Consolas"/>
          <w:lang w:val="es-CO"/>
        </w:rPr>
      </w:pPr>
    </w:p>
    <w:p w14:paraId="5D78CB9B" w14:textId="77777777" w:rsidR="00C86863" w:rsidRPr="00C82DAF" w:rsidRDefault="00C86863" w:rsidP="00020B4A">
      <w:pPr>
        <w:jc w:val="both"/>
        <w:rPr>
          <w:rFonts w:ascii="Consolas" w:hAnsi="Consolas"/>
          <w:lang w:val="es-CO"/>
        </w:rPr>
      </w:pPr>
    </w:p>
    <w:p w14:paraId="2CAA6209" w14:textId="77777777" w:rsidR="00C86863" w:rsidRDefault="00C82DAF" w:rsidP="006F09B5">
      <w:pPr>
        <w:spacing w:line="360" w:lineRule="auto"/>
        <w:jc w:val="both"/>
        <w:rPr>
          <w:rFonts w:ascii="Consolas" w:hAnsi="Consolas"/>
          <w:lang w:val="es-CO"/>
        </w:rPr>
      </w:pPr>
      <w:r w:rsidRPr="00C82DAF">
        <w:rPr>
          <w:rFonts w:ascii="Consolas" w:hAnsi="Consolas"/>
          <w:b/>
          <w:bCs/>
          <w:lang w:val="es-CO"/>
        </w:rPr>
        <w:t>DEUDOR:</w:t>
      </w:r>
      <w:r w:rsidRPr="00C82DAF">
        <w:rPr>
          <w:rFonts w:ascii="Consolas" w:hAnsi="Consolas"/>
          <w:lang w:val="es-CO"/>
        </w:rPr>
        <w:t xml:space="preserve"> __________________________ </w:t>
      </w:r>
    </w:p>
    <w:p w14:paraId="724D2484" w14:textId="147ECCE0" w:rsidR="00C86863" w:rsidRDefault="00C82DAF" w:rsidP="006F09B5">
      <w:pPr>
        <w:spacing w:line="360" w:lineRule="auto"/>
        <w:jc w:val="both"/>
        <w:rPr>
          <w:rFonts w:ascii="Consolas" w:hAnsi="Consolas"/>
          <w:lang w:val="es-CO"/>
        </w:rPr>
      </w:pPr>
      <w:r w:rsidRPr="00C82DAF">
        <w:rPr>
          <w:rFonts w:ascii="Consolas" w:hAnsi="Consolas"/>
          <w:lang w:val="es-CO"/>
        </w:rPr>
        <w:t>CC/</w:t>
      </w:r>
      <w:proofErr w:type="gramStart"/>
      <w:r w:rsidRPr="00C82DAF">
        <w:rPr>
          <w:rFonts w:ascii="Consolas" w:hAnsi="Consolas"/>
          <w:lang w:val="es-CO"/>
        </w:rPr>
        <w:t>NIT:_</w:t>
      </w:r>
      <w:proofErr w:type="gramEnd"/>
      <w:r w:rsidRPr="00C82DAF">
        <w:rPr>
          <w:rFonts w:ascii="Consolas" w:hAnsi="Consolas"/>
          <w:lang w:val="es-CO"/>
        </w:rPr>
        <w:t>_________________________</w:t>
      </w:r>
      <w:r w:rsidRPr="00C82DAF">
        <w:rPr>
          <w:rFonts w:ascii="Consolas" w:hAnsi="Consolas"/>
          <w:lang w:val="es-CO"/>
        </w:rPr>
        <w:br/>
        <w:t>Firma: ____________________</w:t>
      </w:r>
    </w:p>
    <w:p w14:paraId="2AC4A616" w14:textId="77777777" w:rsidR="00264FDF" w:rsidRDefault="00264FDF" w:rsidP="00A9202B">
      <w:pPr>
        <w:rPr>
          <w:rFonts w:ascii="Consolas" w:hAnsi="Consolas"/>
          <w:lang w:val="es-CO"/>
        </w:rPr>
      </w:pPr>
    </w:p>
    <w:p w14:paraId="1BDF748E" w14:textId="77777777" w:rsidR="00A677F7" w:rsidRDefault="00A677F7" w:rsidP="00A9202B">
      <w:pPr>
        <w:rPr>
          <w:rFonts w:ascii="Consolas" w:hAnsi="Consolas"/>
          <w:lang w:val="es-CO"/>
        </w:rPr>
      </w:pPr>
    </w:p>
    <w:p w14:paraId="6804A2E3" w14:textId="77777777" w:rsidR="00A677F7" w:rsidRDefault="00A677F7" w:rsidP="00A9202B">
      <w:pPr>
        <w:rPr>
          <w:rFonts w:ascii="Consolas" w:hAnsi="Consolas"/>
          <w:lang w:val="es-CO"/>
        </w:rPr>
      </w:pPr>
    </w:p>
    <w:p w14:paraId="6AE4F9BB" w14:textId="77777777" w:rsidR="00A677F7" w:rsidRDefault="00A677F7" w:rsidP="00A9202B">
      <w:pPr>
        <w:rPr>
          <w:rFonts w:ascii="Consolas" w:hAnsi="Consolas"/>
          <w:lang w:val="es-CO"/>
        </w:rPr>
      </w:pPr>
    </w:p>
    <w:p w14:paraId="4E2C7A0C" w14:textId="77777777" w:rsidR="00A677F7" w:rsidRDefault="00A677F7" w:rsidP="00A9202B">
      <w:pPr>
        <w:rPr>
          <w:rFonts w:ascii="Consolas" w:hAnsi="Consolas"/>
          <w:lang w:val="es-CO"/>
        </w:rPr>
      </w:pPr>
    </w:p>
    <w:p w14:paraId="5B30755E" w14:textId="77777777" w:rsidR="00A677F7" w:rsidRDefault="00A677F7" w:rsidP="00A9202B">
      <w:pPr>
        <w:rPr>
          <w:rFonts w:ascii="Consolas" w:hAnsi="Consolas"/>
          <w:lang w:val="es-CO"/>
        </w:rPr>
      </w:pPr>
    </w:p>
    <w:p w14:paraId="1FF91388" w14:textId="77777777" w:rsidR="00A677F7" w:rsidRDefault="00A677F7" w:rsidP="00A9202B">
      <w:pPr>
        <w:rPr>
          <w:rFonts w:ascii="Consolas" w:hAnsi="Consolas"/>
          <w:lang w:val="es-CO"/>
        </w:rPr>
      </w:pPr>
    </w:p>
    <w:p w14:paraId="09CD5E42" w14:textId="77777777" w:rsidR="00A677F7" w:rsidRDefault="00A677F7" w:rsidP="00A9202B">
      <w:pPr>
        <w:rPr>
          <w:rFonts w:ascii="Consolas" w:hAnsi="Consolas"/>
          <w:lang w:val="es-CO"/>
        </w:rPr>
      </w:pPr>
    </w:p>
    <w:p w14:paraId="4297F7D3" w14:textId="77777777" w:rsidR="00A677F7" w:rsidRDefault="00A677F7" w:rsidP="00A9202B">
      <w:pPr>
        <w:rPr>
          <w:rFonts w:ascii="Consolas" w:hAnsi="Consolas"/>
          <w:lang w:val="es-CO"/>
        </w:rPr>
      </w:pPr>
    </w:p>
    <w:p w14:paraId="594A28DB" w14:textId="77777777" w:rsidR="00A677F7" w:rsidRDefault="00A677F7" w:rsidP="00A9202B">
      <w:pPr>
        <w:rPr>
          <w:rFonts w:ascii="Consolas" w:hAnsi="Consolas"/>
          <w:lang w:val="es-CO"/>
        </w:rPr>
      </w:pPr>
    </w:p>
    <w:p w14:paraId="770448A2" w14:textId="77777777" w:rsidR="00A677F7" w:rsidRDefault="00A677F7" w:rsidP="00A9202B">
      <w:pPr>
        <w:rPr>
          <w:rFonts w:ascii="Consolas" w:hAnsi="Consolas"/>
          <w:lang w:val="es-CO"/>
        </w:rPr>
      </w:pPr>
    </w:p>
    <w:p w14:paraId="5482B401" w14:textId="77777777" w:rsidR="00A677F7" w:rsidRDefault="00A677F7" w:rsidP="00A9202B">
      <w:pPr>
        <w:rPr>
          <w:rFonts w:ascii="Consolas" w:hAnsi="Consolas"/>
          <w:lang w:val="es-CO"/>
        </w:rPr>
      </w:pPr>
    </w:p>
    <w:p w14:paraId="025C700D" w14:textId="77777777" w:rsidR="00A677F7" w:rsidRDefault="00A677F7" w:rsidP="00A9202B">
      <w:pPr>
        <w:rPr>
          <w:rFonts w:ascii="Consolas" w:hAnsi="Consolas"/>
          <w:lang w:val="es-CO"/>
        </w:rPr>
      </w:pPr>
    </w:p>
    <w:p w14:paraId="42C5116E" w14:textId="77777777" w:rsidR="00A677F7" w:rsidRDefault="00A677F7" w:rsidP="00A9202B">
      <w:pPr>
        <w:rPr>
          <w:rFonts w:ascii="Consolas" w:hAnsi="Consolas"/>
          <w:lang w:val="es-CO"/>
        </w:rPr>
      </w:pPr>
    </w:p>
    <w:p w14:paraId="67F26D11" w14:textId="77777777" w:rsidR="00A677F7" w:rsidRDefault="00A677F7" w:rsidP="00A9202B">
      <w:pPr>
        <w:rPr>
          <w:rFonts w:ascii="Consolas" w:hAnsi="Consolas"/>
          <w:lang w:val="es-CO"/>
        </w:rPr>
      </w:pPr>
    </w:p>
    <w:p w14:paraId="25E7539D" w14:textId="77777777" w:rsidR="00A677F7" w:rsidRDefault="00A677F7" w:rsidP="00A9202B">
      <w:pPr>
        <w:rPr>
          <w:rFonts w:ascii="Consolas" w:hAnsi="Consolas"/>
          <w:lang w:val="es-CO"/>
        </w:rPr>
      </w:pPr>
    </w:p>
    <w:p w14:paraId="555B903F" w14:textId="77777777" w:rsidR="00A677F7" w:rsidRDefault="00A677F7" w:rsidP="00A9202B">
      <w:pPr>
        <w:rPr>
          <w:rFonts w:ascii="Consolas" w:hAnsi="Consolas"/>
          <w:lang w:val="es-CO"/>
        </w:rPr>
      </w:pPr>
    </w:p>
    <w:p w14:paraId="4E608F87" w14:textId="77777777" w:rsidR="00A677F7" w:rsidRDefault="00A677F7" w:rsidP="00A9202B">
      <w:pPr>
        <w:rPr>
          <w:rFonts w:ascii="Consolas" w:hAnsi="Consolas"/>
          <w:lang w:val="es-CO"/>
        </w:rPr>
      </w:pPr>
    </w:p>
    <w:p w14:paraId="64AACDF8" w14:textId="77777777" w:rsidR="00A677F7" w:rsidRDefault="00A677F7" w:rsidP="00A9202B">
      <w:pPr>
        <w:rPr>
          <w:rFonts w:ascii="Consolas" w:hAnsi="Consolas"/>
          <w:lang w:val="es-CO"/>
        </w:rPr>
      </w:pPr>
    </w:p>
    <w:p w14:paraId="0149F718" w14:textId="77777777" w:rsidR="00A677F7" w:rsidRDefault="00A677F7" w:rsidP="00A9202B">
      <w:pPr>
        <w:rPr>
          <w:rFonts w:ascii="Consolas" w:hAnsi="Consolas"/>
          <w:lang w:val="es-CO"/>
        </w:rPr>
      </w:pPr>
    </w:p>
    <w:p w14:paraId="401818F8" w14:textId="77777777" w:rsidR="00A677F7" w:rsidRDefault="00A677F7" w:rsidP="00A9202B">
      <w:pPr>
        <w:rPr>
          <w:rFonts w:ascii="Consolas" w:hAnsi="Consolas"/>
          <w:lang w:val="es-CO"/>
        </w:rPr>
      </w:pPr>
    </w:p>
    <w:p w14:paraId="6F43AC71" w14:textId="77777777" w:rsidR="00A677F7" w:rsidRDefault="00A677F7" w:rsidP="00A9202B">
      <w:pPr>
        <w:rPr>
          <w:rFonts w:ascii="Consolas" w:hAnsi="Consolas"/>
          <w:lang w:val="es-CO"/>
        </w:rPr>
      </w:pPr>
    </w:p>
    <w:p w14:paraId="095E1318" w14:textId="77777777" w:rsidR="00A677F7" w:rsidRDefault="00A677F7" w:rsidP="00A9202B">
      <w:pPr>
        <w:rPr>
          <w:rFonts w:ascii="Consolas" w:hAnsi="Consolas"/>
          <w:lang w:val="es-CO"/>
        </w:rPr>
      </w:pPr>
    </w:p>
    <w:p w14:paraId="55518C2C" w14:textId="77777777" w:rsidR="00A677F7" w:rsidRDefault="00A677F7" w:rsidP="00A9202B">
      <w:pPr>
        <w:rPr>
          <w:rFonts w:ascii="Consolas" w:hAnsi="Consolas"/>
          <w:lang w:val="es-CO"/>
        </w:rPr>
      </w:pPr>
    </w:p>
    <w:p w14:paraId="7D8179FD" w14:textId="77777777" w:rsidR="00A677F7" w:rsidRDefault="00A677F7" w:rsidP="00A9202B">
      <w:pPr>
        <w:rPr>
          <w:rFonts w:ascii="Consolas" w:hAnsi="Consolas"/>
          <w:lang w:val="es-CO"/>
        </w:rPr>
      </w:pPr>
    </w:p>
    <w:p w14:paraId="5717B771" w14:textId="77777777" w:rsidR="00A677F7" w:rsidRDefault="00A677F7" w:rsidP="00A9202B">
      <w:pPr>
        <w:rPr>
          <w:rFonts w:ascii="Consolas" w:hAnsi="Consolas"/>
          <w:lang w:val="es-CO"/>
        </w:rPr>
      </w:pPr>
    </w:p>
    <w:p w14:paraId="591F5EBF" w14:textId="24153AE2" w:rsidR="00AF3266" w:rsidRDefault="00AF3266" w:rsidP="00AF3266">
      <w:pPr>
        <w:rPr>
          <w:rFonts w:ascii="Consolas" w:hAnsi="Consolas"/>
          <w:b/>
          <w:bCs/>
          <w:lang w:val="es-CO"/>
        </w:rPr>
      </w:pPr>
      <w:r w:rsidRPr="00AF3266">
        <w:rPr>
          <w:rFonts w:ascii="Consolas" w:hAnsi="Consolas"/>
          <w:b/>
          <w:bCs/>
          <w:lang w:val="es-CO"/>
        </w:rPr>
        <w:lastRenderedPageBreak/>
        <w:t>CARTA DE INSTRUCCIONES PARA DILIGENCIAMIENTO DEL PAGARÉ EN BLANCO (Art. 622 C. Co.)</w:t>
      </w:r>
    </w:p>
    <w:p w14:paraId="2B3594C2" w14:textId="77777777" w:rsidR="00AF3266" w:rsidRDefault="00AF3266" w:rsidP="00AF3266">
      <w:pPr>
        <w:rPr>
          <w:rFonts w:ascii="Consolas" w:hAnsi="Consolas"/>
          <w:b/>
          <w:bCs/>
          <w:lang w:val="es-CO"/>
        </w:rPr>
      </w:pPr>
    </w:p>
    <w:p w14:paraId="17582021" w14:textId="77777777" w:rsidR="00AF3266" w:rsidRPr="00AF3266" w:rsidRDefault="00AF3266" w:rsidP="00AF3266">
      <w:pPr>
        <w:rPr>
          <w:rFonts w:ascii="Consolas" w:hAnsi="Consolas"/>
          <w:b/>
          <w:bCs/>
          <w:lang w:val="es-CO"/>
        </w:rPr>
      </w:pPr>
    </w:p>
    <w:p w14:paraId="2382B961" w14:textId="77777777" w:rsidR="00AF3266" w:rsidRDefault="00AF3266" w:rsidP="00AF3266">
      <w:pPr>
        <w:rPr>
          <w:rFonts w:ascii="Consolas" w:hAnsi="Consolas"/>
          <w:lang w:val="es-CO"/>
        </w:rPr>
      </w:pPr>
      <w:r w:rsidRPr="00AF3266">
        <w:rPr>
          <w:rFonts w:ascii="Consolas" w:hAnsi="Consolas"/>
          <w:b/>
          <w:bCs/>
          <w:lang w:val="es-CO"/>
        </w:rPr>
        <w:t>Señores:</w:t>
      </w:r>
      <w:r w:rsidRPr="00AF3266">
        <w:rPr>
          <w:rFonts w:ascii="Consolas" w:hAnsi="Consolas"/>
          <w:lang w:val="es-CO"/>
        </w:rPr>
        <w:t xml:space="preserve"> INNGENIERIA S.A.S.</w:t>
      </w:r>
      <w:r w:rsidRPr="00AF3266">
        <w:rPr>
          <w:rFonts w:ascii="Consolas" w:hAnsi="Consolas"/>
          <w:lang w:val="es-CO"/>
        </w:rPr>
        <w:br/>
      </w:r>
      <w:r w:rsidRPr="00AF3266">
        <w:rPr>
          <w:rFonts w:ascii="Consolas" w:hAnsi="Consolas"/>
          <w:b/>
          <w:bCs/>
          <w:lang w:val="es-CO"/>
        </w:rPr>
        <w:t>Ciudad:</w:t>
      </w:r>
      <w:r w:rsidRPr="00AF3266">
        <w:rPr>
          <w:rFonts w:ascii="Consolas" w:hAnsi="Consolas"/>
          <w:lang w:val="es-CO"/>
        </w:rPr>
        <w:t xml:space="preserve"> Pereira (Risaralda)</w:t>
      </w:r>
    </w:p>
    <w:p w14:paraId="555D7ACE" w14:textId="77777777" w:rsidR="00AF3266" w:rsidRDefault="00AF3266" w:rsidP="00AF3266">
      <w:pPr>
        <w:rPr>
          <w:rFonts w:ascii="Consolas" w:hAnsi="Consolas"/>
          <w:lang w:val="es-CO"/>
        </w:rPr>
      </w:pPr>
    </w:p>
    <w:p w14:paraId="05C40C8D" w14:textId="77777777" w:rsidR="00AF3266" w:rsidRPr="00AF3266" w:rsidRDefault="00AF3266" w:rsidP="00AF3266">
      <w:pPr>
        <w:rPr>
          <w:rFonts w:ascii="Consolas" w:hAnsi="Consolas"/>
          <w:lang w:val="es-CO"/>
        </w:rPr>
      </w:pPr>
    </w:p>
    <w:p w14:paraId="690E789B" w14:textId="2A697599" w:rsidR="00AF3266" w:rsidRDefault="00AF3266" w:rsidP="00AF3266">
      <w:pPr>
        <w:rPr>
          <w:rFonts w:ascii="Consolas" w:hAnsi="Consolas"/>
          <w:lang w:val="es-CO"/>
        </w:rPr>
      </w:pPr>
      <w:r w:rsidRPr="00AF3266">
        <w:rPr>
          <w:rFonts w:ascii="Consolas" w:hAnsi="Consolas"/>
          <w:lang w:val="es-CO"/>
        </w:rPr>
        <w:t>Yo (nosotros) ____________________________________________, mayor(es) de edad, identificado(s) como aparece al pie de mi(nuestra) firma, autorizo(amos) de manera permanente e irrevocable, en los términos del artículo 622 del Código de Comercio, para llenar los espacios en blanco del pagaré otorgado a su orden.</w:t>
      </w:r>
    </w:p>
    <w:p w14:paraId="36255353" w14:textId="77777777" w:rsidR="001C7AD8" w:rsidRPr="00AF3266" w:rsidRDefault="001C7AD8" w:rsidP="00AF3266">
      <w:pPr>
        <w:rPr>
          <w:rFonts w:ascii="Consolas" w:hAnsi="Consolas"/>
          <w:lang w:val="es-CO"/>
        </w:rPr>
      </w:pPr>
    </w:p>
    <w:p w14:paraId="6B35BF41" w14:textId="2EBFF1D7" w:rsidR="00AF3266" w:rsidRPr="001C7AD8" w:rsidRDefault="00AF3266" w:rsidP="00AF3266">
      <w:pPr>
        <w:rPr>
          <w:rFonts w:ascii="Consolas" w:hAnsi="Consolas"/>
          <w:lang w:val="es-CO"/>
        </w:rPr>
      </w:pPr>
      <w:r w:rsidRPr="00AF3266">
        <w:rPr>
          <w:rFonts w:ascii="Consolas" w:hAnsi="Consolas"/>
          <w:lang w:val="es-CO"/>
        </w:rPr>
        <w:t>Los espacios en blanco del pagaré podrán ser diligenciados sin previo aviso, conforme a estas instrucciones</w:t>
      </w:r>
      <w:r w:rsidR="001C7AD8">
        <w:rPr>
          <w:rFonts w:ascii="Consolas" w:hAnsi="Consolas"/>
          <w:lang w:val="es-CO"/>
        </w:rPr>
        <w:t>:</w:t>
      </w:r>
    </w:p>
    <w:p w14:paraId="3DB63EB2" w14:textId="77777777" w:rsidR="00AF3266" w:rsidRPr="00AF3266" w:rsidRDefault="00AF3266" w:rsidP="00AF3266">
      <w:pPr>
        <w:rPr>
          <w:rFonts w:ascii="Consolas" w:hAnsi="Consolas"/>
          <w:lang w:val="es-CO"/>
        </w:rPr>
      </w:pPr>
    </w:p>
    <w:p w14:paraId="067157BF" w14:textId="77777777" w:rsidR="00AF3266" w:rsidRPr="001C7AD8" w:rsidRDefault="00AF3266" w:rsidP="00546F1E">
      <w:pPr>
        <w:numPr>
          <w:ilvl w:val="0"/>
          <w:numId w:val="3"/>
        </w:numPr>
        <w:rPr>
          <w:rFonts w:ascii="Consolas" w:hAnsi="Consolas"/>
          <w:lang w:val="es-CO"/>
        </w:rPr>
      </w:pPr>
      <w:r w:rsidRPr="00AF3266">
        <w:rPr>
          <w:rFonts w:ascii="Consolas" w:hAnsi="Consolas"/>
          <w:lang w:val="es-CO"/>
        </w:rPr>
        <w:t>Cuantía: será igual a la suma de todas las obligaciones a cargo del deudor derivadas del contrato de arrendamiento (cánones, facturas, intereses, daños, faltantes, reposiciones, transporte y demás accesorios) exigibles al momento del diligenciamiento.</w:t>
      </w:r>
    </w:p>
    <w:p w14:paraId="07F6FE81" w14:textId="14E3E914" w:rsidR="00AF3266" w:rsidRPr="00AF3266" w:rsidRDefault="00AF3266" w:rsidP="00AF3266">
      <w:pPr>
        <w:ind w:left="720"/>
        <w:rPr>
          <w:rFonts w:ascii="Consolas" w:hAnsi="Consolas"/>
          <w:lang w:val="es-CO"/>
        </w:rPr>
      </w:pPr>
      <w:r w:rsidRPr="00AF3266">
        <w:rPr>
          <w:rFonts w:ascii="Consolas" w:hAnsi="Consolas"/>
          <w:lang w:val="es-CO"/>
        </w:rPr>
        <w:t xml:space="preserve"> </w:t>
      </w:r>
    </w:p>
    <w:p w14:paraId="3C8A6250" w14:textId="77777777" w:rsidR="00AF3266" w:rsidRPr="001C7AD8" w:rsidRDefault="00AF3266" w:rsidP="00546F1E">
      <w:pPr>
        <w:numPr>
          <w:ilvl w:val="0"/>
          <w:numId w:val="3"/>
        </w:numPr>
        <w:rPr>
          <w:rFonts w:ascii="Consolas" w:hAnsi="Consolas"/>
          <w:lang w:val="es-CO"/>
        </w:rPr>
      </w:pPr>
      <w:r w:rsidRPr="00AF3266">
        <w:rPr>
          <w:rFonts w:ascii="Consolas" w:hAnsi="Consolas"/>
          <w:lang w:val="es-CO"/>
        </w:rPr>
        <w:t>Fecha de vencimiento: será la correspondiente al día en que INNGENIERIA S.A.S. diligencie los espacios en blanco del pagaré.</w:t>
      </w:r>
    </w:p>
    <w:p w14:paraId="298E3EE8" w14:textId="3F5BB70E" w:rsidR="00AF3266" w:rsidRPr="00AF3266" w:rsidRDefault="00AF3266" w:rsidP="00AF3266">
      <w:pPr>
        <w:rPr>
          <w:rFonts w:ascii="Consolas" w:hAnsi="Consolas"/>
          <w:lang w:val="es-CO"/>
        </w:rPr>
      </w:pPr>
      <w:r w:rsidRPr="00AF3266">
        <w:rPr>
          <w:rFonts w:ascii="Consolas" w:hAnsi="Consolas"/>
          <w:lang w:val="es-CO"/>
        </w:rPr>
        <w:t xml:space="preserve"> </w:t>
      </w:r>
    </w:p>
    <w:p w14:paraId="6F7F6656" w14:textId="77777777" w:rsidR="00AF3266" w:rsidRPr="001C7AD8" w:rsidRDefault="00AF3266" w:rsidP="00546F1E">
      <w:pPr>
        <w:numPr>
          <w:ilvl w:val="0"/>
          <w:numId w:val="3"/>
        </w:numPr>
        <w:rPr>
          <w:rFonts w:ascii="Consolas" w:hAnsi="Consolas"/>
          <w:lang w:val="es-CO"/>
        </w:rPr>
      </w:pPr>
      <w:r w:rsidRPr="00AF3266">
        <w:rPr>
          <w:rFonts w:ascii="Consolas" w:hAnsi="Consolas"/>
          <w:lang w:val="es-CO"/>
        </w:rPr>
        <w:t>Lugar de pago: será la ciudad de la sede vinculada a la obligación (por defecto, Pereira).</w:t>
      </w:r>
    </w:p>
    <w:p w14:paraId="51100BEB" w14:textId="206C22CA" w:rsidR="00AF3266" w:rsidRPr="00AF3266" w:rsidRDefault="00AF3266" w:rsidP="00AF3266">
      <w:pPr>
        <w:rPr>
          <w:rFonts w:ascii="Consolas" w:hAnsi="Consolas"/>
          <w:lang w:val="es-CO"/>
        </w:rPr>
      </w:pPr>
      <w:r w:rsidRPr="00AF3266">
        <w:rPr>
          <w:rFonts w:ascii="Consolas" w:hAnsi="Consolas"/>
          <w:lang w:val="es-CO"/>
        </w:rPr>
        <w:t xml:space="preserve"> </w:t>
      </w:r>
    </w:p>
    <w:p w14:paraId="3EEF11C0" w14:textId="77777777" w:rsidR="00AF3266" w:rsidRPr="001C7AD8" w:rsidRDefault="00AF3266" w:rsidP="00546F1E">
      <w:pPr>
        <w:numPr>
          <w:ilvl w:val="0"/>
          <w:numId w:val="3"/>
        </w:numPr>
        <w:rPr>
          <w:rFonts w:ascii="Consolas" w:hAnsi="Consolas"/>
          <w:lang w:val="es-CO"/>
        </w:rPr>
      </w:pPr>
      <w:r w:rsidRPr="00AF3266">
        <w:rPr>
          <w:rFonts w:ascii="Consolas" w:hAnsi="Consolas"/>
          <w:lang w:val="es-CO"/>
        </w:rPr>
        <w:t>Declaro(amos) que conservamos copia de estas instrucciones.</w:t>
      </w:r>
    </w:p>
    <w:p w14:paraId="6FA614B4" w14:textId="1DED980E" w:rsidR="00AF3266" w:rsidRPr="00AF3266" w:rsidRDefault="00AF3266" w:rsidP="00AF3266">
      <w:pPr>
        <w:rPr>
          <w:rFonts w:ascii="Consolas" w:hAnsi="Consolas"/>
          <w:lang w:val="es-CO"/>
        </w:rPr>
      </w:pPr>
      <w:r w:rsidRPr="00AF3266">
        <w:rPr>
          <w:rFonts w:ascii="Consolas" w:hAnsi="Consolas"/>
          <w:lang w:val="es-CO"/>
        </w:rPr>
        <w:t xml:space="preserve"> </w:t>
      </w:r>
    </w:p>
    <w:p w14:paraId="51753187" w14:textId="77777777" w:rsidR="00AF3266" w:rsidRPr="006F09B5" w:rsidRDefault="00AF3266" w:rsidP="00AF3266">
      <w:pPr>
        <w:rPr>
          <w:rFonts w:ascii="Consolas" w:hAnsi="Consolas"/>
          <w:lang w:val="es-CO"/>
        </w:rPr>
      </w:pPr>
      <w:r w:rsidRPr="00AF3266">
        <w:rPr>
          <w:rFonts w:ascii="Consolas" w:hAnsi="Consolas"/>
          <w:lang w:val="es-CO"/>
        </w:rPr>
        <w:t xml:space="preserve">Se firma en _________________, a los ____ días del mes de __________________ </w:t>
      </w:r>
      <w:proofErr w:type="spellStart"/>
      <w:r w:rsidRPr="00AF3266">
        <w:rPr>
          <w:rFonts w:ascii="Consolas" w:hAnsi="Consolas"/>
          <w:lang w:val="es-CO"/>
        </w:rPr>
        <w:t>de</w:t>
      </w:r>
      <w:proofErr w:type="spellEnd"/>
      <w:r w:rsidRPr="00AF3266">
        <w:rPr>
          <w:rFonts w:ascii="Consolas" w:hAnsi="Consolas"/>
          <w:lang w:val="es-CO"/>
        </w:rPr>
        <w:t xml:space="preserve"> 20.</w:t>
      </w:r>
    </w:p>
    <w:p w14:paraId="7471E511" w14:textId="77777777" w:rsidR="00AF3266" w:rsidRDefault="00AF3266" w:rsidP="00AF3266">
      <w:pPr>
        <w:rPr>
          <w:rFonts w:ascii="Consolas" w:hAnsi="Consolas"/>
          <w:lang w:val="es-CO"/>
        </w:rPr>
      </w:pPr>
    </w:p>
    <w:p w14:paraId="1A71E1BC" w14:textId="77777777" w:rsidR="00AF3266" w:rsidRPr="00AF3266" w:rsidRDefault="00AF3266" w:rsidP="00AF3266">
      <w:pPr>
        <w:rPr>
          <w:rFonts w:ascii="Consolas" w:hAnsi="Consolas"/>
          <w:lang w:val="es-CO"/>
        </w:rPr>
      </w:pPr>
    </w:p>
    <w:p w14:paraId="7D89362C" w14:textId="77777777" w:rsidR="004245B9" w:rsidRDefault="00AF3266" w:rsidP="006F09B5">
      <w:pPr>
        <w:spacing w:line="360" w:lineRule="auto"/>
        <w:rPr>
          <w:rFonts w:ascii="Consolas" w:hAnsi="Consolas"/>
          <w:lang w:val="es-CO"/>
        </w:rPr>
      </w:pPr>
      <w:r w:rsidRPr="00AF3266">
        <w:rPr>
          <w:rFonts w:ascii="Consolas" w:hAnsi="Consolas"/>
          <w:b/>
          <w:bCs/>
          <w:lang w:val="es-CO"/>
        </w:rPr>
        <w:t>DEUDOR:</w:t>
      </w:r>
      <w:r w:rsidRPr="00AF3266">
        <w:rPr>
          <w:rFonts w:ascii="Consolas" w:hAnsi="Consolas"/>
          <w:lang w:val="es-CO"/>
        </w:rPr>
        <w:t xml:space="preserve"> __________________________ </w:t>
      </w:r>
    </w:p>
    <w:p w14:paraId="5BD6606A" w14:textId="77777777" w:rsidR="004245B9" w:rsidRDefault="00AF3266" w:rsidP="006F09B5">
      <w:pPr>
        <w:spacing w:line="360" w:lineRule="auto"/>
        <w:rPr>
          <w:rFonts w:ascii="Consolas" w:hAnsi="Consolas"/>
          <w:lang w:val="es-CO"/>
        </w:rPr>
      </w:pPr>
      <w:r w:rsidRPr="00AF3266">
        <w:rPr>
          <w:rFonts w:ascii="Consolas" w:hAnsi="Consolas"/>
          <w:lang w:val="es-CO"/>
        </w:rPr>
        <w:t>CC/NIT: __________________________</w:t>
      </w:r>
      <w:r w:rsidRPr="00AF3266">
        <w:rPr>
          <w:rFonts w:ascii="Consolas" w:hAnsi="Consolas"/>
          <w:lang w:val="es-CO"/>
        </w:rPr>
        <w:br/>
        <w:t>Firma: ____________________</w:t>
      </w:r>
      <w:r w:rsidR="004245B9">
        <w:rPr>
          <w:rFonts w:ascii="Consolas" w:hAnsi="Consolas"/>
          <w:lang w:val="es-CO"/>
        </w:rPr>
        <w:t>__</w:t>
      </w:r>
    </w:p>
    <w:p w14:paraId="37DD7CEE" w14:textId="77777777" w:rsidR="004245B9" w:rsidRDefault="004245B9" w:rsidP="004245B9">
      <w:pPr>
        <w:spacing w:line="360" w:lineRule="auto"/>
        <w:rPr>
          <w:rFonts w:ascii="Consolas" w:hAnsi="Consolas"/>
          <w:lang w:val="es-CO"/>
        </w:rPr>
      </w:pPr>
    </w:p>
    <w:p w14:paraId="1150335A" w14:textId="77777777" w:rsidR="004245B9" w:rsidRDefault="004245B9" w:rsidP="004245B9">
      <w:pPr>
        <w:spacing w:line="360" w:lineRule="auto"/>
        <w:rPr>
          <w:rFonts w:ascii="Consolas" w:hAnsi="Consolas"/>
          <w:lang w:val="es-CO"/>
        </w:rPr>
      </w:pPr>
    </w:p>
    <w:p w14:paraId="312506DB" w14:textId="77777777" w:rsidR="004245B9" w:rsidRDefault="004245B9" w:rsidP="004245B9">
      <w:pPr>
        <w:spacing w:line="360" w:lineRule="auto"/>
        <w:rPr>
          <w:rFonts w:ascii="Consolas" w:hAnsi="Consolas"/>
          <w:lang w:val="es-CO"/>
        </w:rPr>
      </w:pPr>
    </w:p>
    <w:p w14:paraId="2683DC04" w14:textId="77777777" w:rsidR="004245B9" w:rsidRDefault="004245B9" w:rsidP="004245B9">
      <w:pPr>
        <w:spacing w:line="360" w:lineRule="auto"/>
        <w:rPr>
          <w:rFonts w:ascii="Consolas" w:hAnsi="Consolas"/>
          <w:lang w:val="es-CO"/>
        </w:rPr>
      </w:pPr>
    </w:p>
    <w:p w14:paraId="24604734" w14:textId="77777777" w:rsidR="004245B9" w:rsidRDefault="004245B9" w:rsidP="004245B9">
      <w:pPr>
        <w:spacing w:line="360" w:lineRule="auto"/>
        <w:rPr>
          <w:rFonts w:ascii="Consolas" w:hAnsi="Consolas"/>
          <w:lang w:val="es-CO"/>
        </w:rPr>
      </w:pPr>
    </w:p>
    <w:p w14:paraId="1AAD9C87" w14:textId="77777777" w:rsidR="004245B9" w:rsidRDefault="004245B9" w:rsidP="004245B9">
      <w:pPr>
        <w:spacing w:line="360" w:lineRule="auto"/>
        <w:rPr>
          <w:rFonts w:ascii="Consolas" w:hAnsi="Consolas"/>
          <w:lang w:val="es-CO"/>
        </w:rPr>
      </w:pPr>
    </w:p>
    <w:p w14:paraId="5E8193FC" w14:textId="77777777" w:rsidR="004245B9" w:rsidRDefault="004245B9" w:rsidP="004245B9">
      <w:pPr>
        <w:spacing w:line="360" w:lineRule="auto"/>
        <w:rPr>
          <w:rFonts w:ascii="Consolas" w:hAnsi="Consolas"/>
          <w:lang w:val="es-CO"/>
        </w:rPr>
      </w:pPr>
    </w:p>
    <w:p w14:paraId="0A71D73E" w14:textId="77777777" w:rsidR="004245B9" w:rsidRDefault="004245B9" w:rsidP="004245B9">
      <w:pPr>
        <w:spacing w:line="360" w:lineRule="auto"/>
        <w:rPr>
          <w:rFonts w:ascii="Consolas" w:hAnsi="Consolas"/>
          <w:lang w:val="es-CO"/>
        </w:rPr>
      </w:pPr>
    </w:p>
    <w:p w14:paraId="4C3A52F9" w14:textId="77777777" w:rsidR="004245B9" w:rsidRDefault="004245B9" w:rsidP="004245B9">
      <w:pPr>
        <w:spacing w:line="360" w:lineRule="auto"/>
        <w:rPr>
          <w:rFonts w:ascii="Consolas" w:hAnsi="Consolas"/>
          <w:lang w:val="es-CO"/>
        </w:rPr>
      </w:pPr>
    </w:p>
    <w:p w14:paraId="2960C589" w14:textId="77777777" w:rsidR="00A945B3" w:rsidRPr="00A945B3" w:rsidRDefault="00A945B3" w:rsidP="00A9202B">
      <w:pPr>
        <w:rPr>
          <w:rFonts w:ascii="Consolas" w:hAnsi="Consolas"/>
          <w:b/>
          <w:bCs/>
          <w:lang w:val="es-CO"/>
        </w:rPr>
      </w:pPr>
    </w:p>
    <w:sectPr w:rsidR="00A945B3" w:rsidRPr="00A945B3" w:rsidSect="002D283B">
      <w:headerReference w:type="even" r:id="rId11"/>
      <w:headerReference w:type="default" r:id="rId12"/>
      <w:footerReference w:type="default" r:id="rId13"/>
      <w:headerReference w:type="first" r:id="rId14"/>
      <w:pgSz w:w="11906" w:h="16838" w:code="9"/>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9D7EC" w14:textId="77777777" w:rsidR="00546F1E" w:rsidRDefault="00546F1E" w:rsidP="00D45945">
      <w:r>
        <w:separator/>
      </w:r>
    </w:p>
  </w:endnote>
  <w:endnote w:type="continuationSeparator" w:id="0">
    <w:p w14:paraId="6AF0C748" w14:textId="77777777" w:rsidR="00546F1E" w:rsidRDefault="00546F1E" w:rsidP="00D45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ans Serif 12cpi">
    <w:altName w:val="MS Mincho"/>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E681F" w14:textId="2F5FB1A9" w:rsidR="006C5868" w:rsidRDefault="002D283B" w:rsidP="002C4D8E">
    <w:pPr>
      <w:pStyle w:val="Piedepgina"/>
      <w:tabs>
        <w:tab w:val="clear" w:pos="4680"/>
        <w:tab w:val="clear" w:pos="9360"/>
        <w:tab w:val="left" w:pos="7380"/>
      </w:tabs>
      <w:jc w:val="center"/>
    </w:pPr>
    <w:hyperlink r:id="rId1" w:history="1">
      <w:r w:rsidRPr="009F6F7D">
        <w:rPr>
          <w:rStyle w:val="Hipervnculo"/>
        </w:rPr>
        <w:t>ceoinngenieriasas@gmail.com</w:t>
      </w:r>
    </w:hyperlink>
    <w:r w:rsidR="002C4D8E">
      <w:t xml:space="preserve"> – Cel. 318 6999634</w:t>
    </w:r>
  </w:p>
  <w:p w14:paraId="59663F73" w14:textId="028CC7FA" w:rsidR="002C4D8E" w:rsidRDefault="008125AB" w:rsidP="002C4D8E">
    <w:pPr>
      <w:pStyle w:val="Piedepgina"/>
      <w:tabs>
        <w:tab w:val="clear" w:pos="4680"/>
        <w:tab w:val="clear" w:pos="9360"/>
        <w:tab w:val="left" w:pos="7380"/>
      </w:tabs>
      <w:jc w:val="center"/>
    </w:pPr>
    <w:r>
      <w:t xml:space="preserve">Calle 20 </w:t>
    </w:r>
    <w:r w:rsidR="00A9202B">
      <w:t xml:space="preserve"># 4 – 57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52F59" w14:textId="77777777" w:rsidR="00546F1E" w:rsidRDefault="00546F1E" w:rsidP="00D45945">
      <w:r>
        <w:separator/>
      </w:r>
    </w:p>
  </w:footnote>
  <w:footnote w:type="continuationSeparator" w:id="0">
    <w:p w14:paraId="1BCB75F1" w14:textId="77777777" w:rsidR="00546F1E" w:rsidRDefault="00546F1E" w:rsidP="00D459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B03DD" w14:textId="152190FC" w:rsidR="006C5868" w:rsidRDefault="00F90F4C">
    <w:pPr>
      <w:pStyle w:val="Encabezado"/>
    </w:pPr>
    <w:r>
      <w:rPr>
        <w:noProof/>
      </w:rPr>
      <w:drawing>
        <wp:anchor distT="0" distB="0" distL="114300" distR="114300" simplePos="0" relativeHeight="251658241" behindDoc="1" locked="0" layoutInCell="0" allowOverlap="1" wp14:anchorId="43C3C96C" wp14:editId="5048CF51">
          <wp:simplePos x="0" y="0"/>
          <wp:positionH relativeFrom="margin">
            <wp:align>center</wp:align>
          </wp:positionH>
          <wp:positionV relativeFrom="margin">
            <wp:align>center</wp:align>
          </wp:positionV>
          <wp:extent cx="5727700" cy="4487545"/>
          <wp:effectExtent l="0" t="0" r="0" b="0"/>
          <wp:wrapNone/>
          <wp:docPr id="598622116" name="WordPictureWatermark1281479719"/>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1281479719"/>
                  <pic:cNvPicPr>
                    <a:picLocks noGrp="1" noRot="1" noChangeAspect="1" noResize="1" noEditPoints="1" noAdjustHandles="1" noChangeArrowheads="1" noChangeShapeType="1" noCrop="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27700" cy="448754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1CF67" w14:textId="77777777" w:rsidR="00F071FC" w:rsidRDefault="00F071FC" w:rsidP="00F071FC">
    <w:pPr>
      <w:pStyle w:val="Encabezado"/>
      <w:ind w:right="-1"/>
      <w:rPr>
        <w:b/>
        <w:bCs/>
        <w:color w:val="000000" w:themeColor="text1"/>
        <w:lang w:bidi="es-ES"/>
      </w:rPr>
    </w:pPr>
    <w:r>
      <w:rPr>
        <w:b/>
        <w:bCs/>
        <w:color w:val="000000" w:themeColor="text1"/>
        <w:lang w:bidi="es-ES"/>
      </w:rPr>
      <w:t>INNGENIERIA SAS</w:t>
    </w:r>
  </w:p>
  <w:p w14:paraId="6EB76F38" w14:textId="5C7D9B39" w:rsidR="00D45945" w:rsidRDefault="0009665D" w:rsidP="00F071FC">
    <w:pPr>
      <w:pStyle w:val="Encabezado"/>
      <w:jc w:val="left"/>
    </w:pPr>
    <w:r>
      <w:rPr>
        <w:rFonts w:ascii="Corbel" w:eastAsia="Corbel" w:hAnsi="Corbel" w:cs="Corbel"/>
        <w:noProof/>
        <w:sz w:val="40"/>
        <w:szCs w:val="40"/>
        <w:lang w:bidi="es-ES"/>
      </w:rPr>
      <mc:AlternateContent>
        <mc:Choice Requires="wpg">
          <w:drawing>
            <wp:anchor distT="0" distB="0" distL="114300" distR="114300" simplePos="0" relativeHeight="251658240" behindDoc="1" locked="0" layoutInCell="1" allowOverlap="1" wp14:anchorId="28E90AF8" wp14:editId="146074F5">
              <wp:simplePos x="0" y="0"/>
              <wp:positionH relativeFrom="page">
                <wp:posOffset>3802380</wp:posOffset>
              </wp:positionH>
              <wp:positionV relativeFrom="page">
                <wp:posOffset>-1264920</wp:posOffset>
              </wp:positionV>
              <wp:extent cx="4070985" cy="12845415"/>
              <wp:effectExtent l="0" t="0" r="5715" b="0"/>
              <wp:wrapNone/>
              <wp:docPr id="3" name="Grupo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070985" cy="12845415"/>
                        <a:chOff x="3952875" y="-24800"/>
                        <a:chExt cx="4071502" cy="12845723"/>
                      </a:xfrm>
                    </wpg:grpSpPr>
                    <wps:wsp>
                      <wps:cNvPr id="22" name="Forma libre: Forma 10">
                        <a:extLst>
                          <a:ext uri="{C183D7F6-B498-43B3-948B-1728B52AA6E4}">
                            <adec:decorative xmlns:adec="http://schemas.microsoft.com/office/drawing/2017/decorative" val="1"/>
                          </a:ext>
                        </a:extLst>
                      </wps:cNvPr>
                      <wps:cNvSpPr/>
                      <wps:spPr>
                        <a:xfrm rot="10800000" flipH="1">
                          <a:off x="5019675" y="10073470"/>
                          <a:ext cx="2939415" cy="2747453"/>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bg1">
                            <a:lumMod val="95000"/>
                          </a:schemeClr>
                        </a:solidFill>
                        <a:ln w="9525" cap="flat">
                          <a:noFill/>
                          <a:prstDash val="solid"/>
                          <a:miter/>
                        </a:ln>
                      </wps:spPr>
                      <wps:bodyPr rtlCol="0" anchor="ctr"/>
                    </wps:wsp>
                    <wps:wsp>
                      <wps:cNvPr id="1" name="Forma libre: Forma 10">
                        <a:extLst>
                          <a:ext uri="{C183D7F6-B498-43B3-948B-1728B52AA6E4}">
                            <adec:decorative xmlns:adec="http://schemas.microsoft.com/office/drawing/2017/decorative" val="1"/>
                          </a:ext>
                        </a:extLst>
                      </wps:cNvPr>
                      <wps:cNvSpPr/>
                      <wps:spPr>
                        <a:xfrm rot="10800000" flipH="1">
                          <a:off x="3952875" y="-24800"/>
                          <a:ext cx="4071502" cy="4010115"/>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bg2">
                            <a:lumMod val="90000"/>
                          </a:schemeClr>
                        </a:solidFill>
                        <a:ln w="9525" cap="flat">
                          <a:noFill/>
                          <a:prstDash val="solid"/>
                          <a:miter/>
                        </a:ln>
                      </wps:spPr>
                      <wps:bodyPr rtlCol="0" anchor="ctr"/>
                    </wps:wsp>
                    <wps:wsp>
                      <wps:cNvPr id="19" name="Forma libre: Forma 18">
                        <a:extLst>
                          <a:ext uri="{FF2B5EF4-FFF2-40B4-BE49-F238E27FC236}">
                            <a16:creationId xmlns:a16="http://schemas.microsoft.com/office/drawing/2014/main" id="{436970BD-9B20-4B7C-A294-5174BA15880C}"/>
                          </a:ext>
                          <a:ext uri="{C183D7F6-B498-43B3-948B-1728B52AA6E4}">
                            <adec:decorative xmlns:adec="http://schemas.microsoft.com/office/drawing/2017/decorative" val="1"/>
                          </a:ext>
                        </a:extLst>
                      </wps:cNvPr>
                      <wps:cNvSpPr>
                        <a:spLocks noChangeAspect="1"/>
                      </wps:cNvSpPr>
                      <wps:spPr>
                        <a:xfrm>
                          <a:off x="4211983" y="547180"/>
                          <a:ext cx="3333083" cy="318374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bg2"/>
                        </a:solidFill>
                        <a:ln w="9525" cap="flat">
                          <a:noFill/>
                          <a:prstDash val="solid"/>
                          <a:miter/>
                        </a:ln>
                      </wps:spPr>
                      <wps:bodyPr rtlCol="0" anchor="ctr"/>
                    </wps:wsp>
                    <wps:wsp>
                      <wps:cNvPr id="15" name="Forma libre: Forma 10">
                        <a:extLst>
                          <a:ext uri="{C183D7F6-B498-43B3-948B-1728B52AA6E4}">
                            <adec:decorative xmlns:adec="http://schemas.microsoft.com/office/drawing/2017/decorative" val="1"/>
                          </a:ext>
                        </a:extLst>
                      </wps:cNvPr>
                      <wps:cNvSpPr/>
                      <wps:spPr>
                        <a:xfrm rot="10800000" flipH="1" flipV="1">
                          <a:off x="4523332" y="3052179"/>
                          <a:ext cx="791617" cy="678745"/>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rgbClr val="FFFF00">
                            <a:alpha val="36000"/>
                          </a:srgbClr>
                        </a:solidFill>
                        <a:ln w="9525" cap="flat">
                          <a:noFill/>
                          <a:prstDash val="solid"/>
                          <a:miter/>
                        </a:ln>
                      </wps:spPr>
                      <wps:bodyPr rtlCol="0" anchor="ctr"/>
                    </wps:wsp>
                    <wps:wsp>
                      <wps:cNvPr id="17" name="Forma libre: Forma 10">
                        <a:extLst>
                          <a:ext uri="{C183D7F6-B498-43B3-948B-1728B52AA6E4}">
                            <adec:decorative xmlns:adec="http://schemas.microsoft.com/office/drawing/2017/decorative" val="1"/>
                          </a:ext>
                        </a:extLst>
                      </wps:cNvPr>
                      <wps:cNvSpPr/>
                      <wps:spPr>
                        <a:xfrm rot="10800000" flipH="1" flipV="1">
                          <a:off x="6494293" y="2864450"/>
                          <a:ext cx="1254219" cy="1120865"/>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bg1">
                            <a:lumMod val="75000"/>
                            <a:alpha val="25000"/>
                          </a:schemeClr>
                        </a:solidFill>
                        <a:ln w="9525" cap="flat">
                          <a:noFill/>
                          <a:prstDash val="solid"/>
                          <a:miter/>
                        </a:ln>
                      </wps:spPr>
                      <wps:txbx>
                        <w:txbxContent>
                          <w:p w14:paraId="1E51CE6F" w14:textId="77777777" w:rsidR="00E24FD6" w:rsidRDefault="00E24FD6" w:rsidP="00E24FD6">
                            <w:pPr>
                              <w:jc w:val="center"/>
                            </w:pPr>
                          </w:p>
                        </w:txbxContent>
                      </wps:txbx>
                      <wps:bodyPr rtlCol="0" anchor="ctr"/>
                    </wps:wsp>
                    <wps:wsp>
                      <wps:cNvPr id="21" name="Forma libre: Forma 18">
                        <a:extLst>
                          <a:ext uri="{C183D7F6-B498-43B3-948B-1728B52AA6E4}">
                            <adec:decorative xmlns:adec="http://schemas.microsoft.com/office/drawing/2017/decorative" val="1"/>
                          </a:ext>
                        </a:extLst>
                      </wps:cNvPr>
                      <wps:cNvSpPr>
                        <a:spLocks noChangeAspect="1"/>
                      </wps:cNvSpPr>
                      <wps:spPr>
                        <a:xfrm>
                          <a:off x="5608951" y="11179754"/>
                          <a:ext cx="486303" cy="454549"/>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bg1">
                            <a:lumMod val="65000"/>
                            <a:alpha val="38000"/>
                          </a:schemeClr>
                        </a:solidFill>
                        <a:ln w="9525" cap="flat">
                          <a:noFill/>
                          <a:prstDash val="solid"/>
                          <a:miter/>
                        </a:ln>
                      </wps:spPr>
                      <wps:bodyPr rtlCol="0" anchor="ctr"/>
                    </wps:wsp>
                    <wps:wsp>
                      <wps:cNvPr id="23" name="Forma libre: Forma 18">
                        <a:extLst>
                          <a:ext uri="{C183D7F6-B498-43B3-948B-1728B52AA6E4}">
                            <adec:decorative xmlns:adec="http://schemas.microsoft.com/office/drawing/2017/decorative" val="1"/>
                          </a:ext>
                        </a:extLst>
                      </wps:cNvPr>
                      <wps:cNvSpPr>
                        <a:spLocks noChangeAspect="1"/>
                      </wps:cNvSpPr>
                      <wps:spPr>
                        <a:xfrm>
                          <a:off x="6895416" y="10127436"/>
                          <a:ext cx="250330" cy="233999"/>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bg1">
                            <a:lumMod val="50000"/>
                            <a:alpha val="38000"/>
                          </a:schemeClr>
                        </a:solidFill>
                        <a:ln w="9525" cap="flat">
                          <a:noFill/>
                          <a:prstDash val="solid"/>
                          <a:miter/>
                        </a:ln>
                      </wps:spPr>
                      <wps:bodyPr rtlCol="0" anchor="ctr"/>
                    </wps:wsp>
                    <wps:wsp>
                      <wps:cNvPr id="20" name="Forma libre: Forma 18">
                        <a:extLst>
                          <a:ext uri="{C183D7F6-B498-43B3-948B-1728B52AA6E4}">
                            <adec:decorative xmlns:adec="http://schemas.microsoft.com/office/drawing/2017/decorative" val="1"/>
                          </a:ext>
                        </a:extLst>
                      </wps:cNvPr>
                      <wps:cNvSpPr>
                        <a:spLocks noChangeAspect="1"/>
                      </wps:cNvSpPr>
                      <wps:spPr>
                        <a:xfrm>
                          <a:off x="5710171" y="10713720"/>
                          <a:ext cx="1874141" cy="175159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rgbClr val="FFFF00">
                            <a:alpha val="30980"/>
                          </a:srgbClr>
                        </a:solidFill>
                        <a:ln w="9525" cap="flat">
                          <a:noFill/>
                          <a:prstDash val="solid"/>
                          <a:miter/>
                        </a:ln>
                      </wps:spPr>
                      <wps:bodyPr rtlCol="0" anchor="ctr"/>
                    </wps:wsp>
                  </wpg:wgp>
                </a:graphicData>
              </a:graphic>
              <wp14:sizeRelH relativeFrom="page">
                <wp14:pctWidth>0</wp14:pctWidth>
              </wp14:sizeRelH>
              <wp14:sizeRelV relativeFrom="page">
                <wp14:pctHeight>0</wp14:pctHeight>
              </wp14:sizeRelV>
            </wp:anchor>
          </w:drawing>
        </mc:Choice>
        <mc:Fallback>
          <w:pict>
            <v:group w14:anchorId="28E90AF8" id="Grupo 3" o:spid="_x0000_s1026" alt="&quot;&quot;" style="position:absolute;margin-left:299.4pt;margin-top:-99.6pt;width:320.55pt;height:1011.45pt;z-index:-251658240;mso-position-horizontal-relative:page;mso-position-vertical-relative:page" coordorigin="39528,-248" coordsize="40715,128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">
              <v:shape id="Forma libre: Forma 10" o:spid="_x0000_s1027" alt="&quot;&quot;" style="position:absolute;left:50196;top:100734;width:29394;height:27475;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f2f2f2 [3052]" stroked="f">
                <v:stroke joinstyle="miter"/>
                <v:path arrowok="t" o:connecttype="custom" o:connectlocs="1598079,2732553;1584342,2739558;1585164,2739893;1712302,2661428;1667886,2671445;1601262,2679458;1598090,2671445;1644621,2667438;1712302,2661428;1827836,2650943;1825122,2651668;1826513,2651412;999006,2635886;1046066,2647405;1066159,2648406;1122207,2674451;1147587,2679458;1149175,2679960;1154990,2674451;1177198,2680461;1199406,2685468;1243164,2695108;1243822,2694484;1294582,2702497;1318905,2706504;1343228,2708507;1392931,2710511;1460612,2709508;1463549,2709508;1470130,2706002;1484935,2701495;1500005,2701245;1510316,2702496;1513091,2709508;1536753,2709508;1529351,2719525;1525121,2724534;1511373,2730544;1485992,2730544;1453210,2728541;1382356,2726537;1329480,2722531;1282949,2716521;1236418,2709508;1165565,2699492;1110575,2682464;1111211,2682027;1078849,2672447;1050296,2660427;1017513,2650411;983673,2639392;999006,2635886;1621515,2614411;1605358,2616746;1493615,2622091;1530408,2626370;1539926,2624366;1605492,2617355;1616281,2615368;1721911,2599897;1667031,2607831;1685863,2608340;1712962,2603582;1922241,2597580;1750117,2640998;1837221,2622614;818700,2577288;940314,2626370;983673,2639392;1016455,2650410;1049239,2660426;1077791,2672446;1071446,2677455;1054526,2674450;994248,2653415;964637,2642396;935027,2630376;895898,2617355;862058,2603332;835621,2590310;818700,2577288;868404,2552247;926567,2580294;919165,2584301;851484,2553248;868404,2552247;653728,2484134;725639,2522197;740444,2538224;706604,2521195;681223,2506171;653728,2484134;779827,2458431;779837,2458716;783409,2462811;783802,2461095;2324213,2392679;2320373,2392982;2256922,2436054;2194528,2468107;2150112,2493148;2125790,2503165;2100409,2513182;2069741,2528207;2046475,2541228;2012635,2554251;1977737,2566271;1968219,2575285;1953414,2580294;1916402,2586304;1868813,2600327;1825455,2613348;1777866,2626371;1718646,2640394;1635102,2653415;1632987,2656421;1592820,2665933;1593860,2666437;1638468,2655874;1639332,2653415;1722877,2640394;1782098,2626371;1829685,2613348;1873044,2600327;1920632,2586304;1957645,2580294;1932589,2594534;1933322,2594317;1959760,2579292;1974565,2574284;1975551,2574025;1981968,2567272;2016866,2555252;2050707,2542231;2073972,2529208;2104639,2514184;2130020,2504167;2147424,2497001;2156458,2491145;2200874,2466104;2263267,2434051;510783,2378827;514798,2382089;516169,2382751;2331311,2352678;2330948,2352915;2330948,2353201;2332629,2353428;2333063,2352915;2354158,2337727;2347913,2341812;2346810,2342898;2351091,2340303;424435,2287273;464375,2331815;432707,2295820;2429033,2287244;2428939,2287275;2428239,2291814;2411319,2309844;2391226,2330878;2392437,2330614;2411319,2310845;2428239,2292815;2429033,2287244;527799,2264687;529893,2267103;529998,2266772;371372,2241730;398867,2258758;400217,2260264;412746,2262890;441167,2287806;480295,2317856;497216,2339893;506733,2350912;546918,2382965;535286,2391980;497862,2352592;496159,2352915;531575,2390188;535286,2391980;546919,2382965;647383,2458090;627291,2464100;634693,2469108;605082,2470110;586047,2458090;568070,2445068;523654,2410010;482410,2374952;444340,2339893;426363,2322865;409442,2304835;415787,2296822;436938,2314852;460203,2331880;488755,2360928;491182,2362900;460203,2331880;437995,2314852;416844,2296822;393579,2269776;371372,2241730;2701078,2082465;2700542,2082683;2688992,2108940;2689976,1956976;2661951,1995319;2648202,2019359;2634455,2041396;2601672,2082465;2573119,2123533;2547739,2156588;2545623,2157813;2543891,2160244;2546681,2158592;2572061,2125537;2600615,2084468;2633397,2043401;2647145,2021364;2660893,1997324;2689446,1958258;2799428,1943234;2785679,1982298;2761357,2024368;2737034,2067441;2714826,2094485;2729632,2066438;2742322,2038392;2751839,2023367;2764529,2003334;2776162,1983300;2799428,1943234;2730977,1857371;2705308,1900162;2704836,1901190;2730689,1858092;2745055,1760455;2714204,1840296;2649305,1965948;2639803,1980177;2639742,1980295;2617534,2016355;2595327,2055421;2569946,2085471;2548796,2119527;2424009,2252748;2382765,2285804;2378808,2288654;2377102,2290290;2359855,2303607;2345753,2318858;2293934,2355921;2285815,2360779;2263761,2377808;2260577,2379767;2255864,2383967;2214621,2410011;2173377,2434051;2168657,2436317;2140731,2453497;2132075,2457633;2123675,2463098;2095121,2478124;2068443,2488034;2008983,2516442;1869483,2565723;1772274,2589398;1850836,2575285;1865641,2572280;1913228,2556253;1942839,2547238;1990428,2524200;2044360,2506170;2078915,2493335;2094064,2485135;2107810,2481129;2126847,2471112;2131848,2467819;2144825,2456087;2173377,2440061;2205861,2424978;2217793,2418023;2259037,2391980;2277014,2375953;2297107,2363933;2348925,2326872;2385939,2293816;2427181,2260762;2551968,2127539;2569141,2099887;2569946,2097489;2597442,2057423;2605902,2045403;2617151,2030624;2620707,2024368;2642914,1988308;2686273,1903166;2728574,1812015;2741000,1774953;2860762,1671782;2857590,1673785;2857590,1673785;2870751,1612417;2870372,1614189;2873453,1617692;2882971,1627708;2889316,1623702;2889476,1622933;2885086,1625705;2874511,1616689;2861325,1498630;2860587,1498669;2859249,1498740;2859706,1503502;2858649,1528544;2854418,1543568;2829038,1581632;2822693,1614687;2816348,1625705;2805773,1673785;2794140,1711848;2781449,1748910;2774047,1777958;2765587,1808008;2772334,1798068;2778277,1776956;2783564,1746906;2796255,1709845;2807888,1671782;2818463,1623702;2824808,1612683;2831153,1579628;2856534,1541565;2839613,1618693;2826923,1682799;2798370,1764936;2792722,1773259;2790307,1785721;2782507,1807007;2752897,1868108;2739149,1900162;2730689,1917190;2720113,1935220;2691561,1983300;2660893,2030378;2621765,2093484;2578406,2155587;2549854,2190645;2519185,2224702;2508610,2238725;2496978,2252748;2479000,2266772;2449597,2297607;2450446,2300828;2419779,2330878;2386995,2352915;2360558,2372948;2335513,2390284;2339408,2389977;2366903,2370945;2393342,2350912;2426124,2328875;2456793,2298825;2455735,2294818;2485345,2263767;2503323,2249744;2514955,2235721;2525531,2221697;2556199,2187641;2584751,2152582;2628110,2090478;2667238,2027374;2697906,1980295;2726459,1932215;2737034,1914185;2745494,1897157;2759242,1865104;2788853,1804002;2800485,1762934;2829038,1680797;2841728,1616690;2858649,1539562;2862463,1526014;2859706,1525538;2860762,1500497;2884028,1477458;2871714,1526059;2871715,1526059;2884029,1477459;2893546,1467442;2887201,1480464;2885748,1507758;2885086,1533552;2874511,1564373;2874511,1567894;2887201,1533552;2889316,1480463;2894247,1470345;2848072,1424369;2841143,1439884;2838555,1462434;2835219,1451900;2833999,1453387;2837498,1464437;2835383,1480464;2839613,1493485;2842892,1493312;2840670,1486473;2842785,1470446;2848072,1424369;2936905,1397325;2939020,1398326;2937962,1440396;2939020,1469445;2935847,1522533;2932675,1552583;2923156,1596656;2919984,1633718;2904121,1701832;2889316,1760929;2862879,1771948;2864994,1765938;2869224,1723868;2885086,1679795;2897776,1672784;2897776,1672783;2911524,1596656;2918926,1560596;2925271,1523535;2930560,1488476;2932675,1455422;2933732,1427375;2935847,1412349;2936905,1397325;148942,932886;149468,933135;149518,932995;212744,789314;189479,830381;170444,845407;170398,846366;168557,884712;168611,884621;170444,846408;189479,831382;212744,790315;213537,790815;213933,790064;225433,702168;210628,712185;188421,756258;193501,760108;193667,759432;189479,756258;211686,712185;224796,703315;306863,645073;305527,646086;299857,666735;296288,677127;198996,845407;185248,886475;172558,928545;145062,1016691;127085,1076791;118625,1121867;114395,1144905;111222,1167944;101705,1230047;98532,1268110;103820,1308177;106298,1286345;105935,1279128;110165,1237058;119682,1174955;127231,1166375;138192,1096892;137660,1084805;148108,1056435;154324,1032617;152465,1036725;146120,1034721;130257,1077794;131315,1101834;123912,1147910;122855,1155924;112280,1167944;115452,1144905;119682,1121867;128142,1076791;146120,1016691;173616,928545;186306,886475;200053,845407;297345,677127;306863,645073;325899,544907;325898,544907;331185,548913;331185,548912;516455,402297;516252,402450;515635,403112;506998,411685;504814,414693;503387,416220;497216,424707;432708,496827;414729,516860;396752,537895;317257,621119;397809,536893;415786,515858;433765,495825;498273,423705;504814,414693;515635,403112;543300,333225;534173,336237;527384,338624;525769,340566;514136,350582;484525,368612;464433,389648;445398,410682;432708,421701;432277,421190;420282,434849;399924,458763;367142,492820;372429,498829;372530,498745;368199,493821;400981,459765;433765,421701;446455,410683;465490,389648;485582,368613;515193,350583;526826,340567;539516,336060;543522,334882;2075029,152253;2128962,175291;2152227,193321;2100409,169281;2075029,152253;1899481,79131;1941782,88146;2001003,116192;1899481,79131;1262858,72495;1240650,75124;1193061,81134;1146530,91151;1126438,97161;1103173,103171;1052263,112644;1042894,116193;978386,137228;914935,161268;870519,180300;840909,191318;767940,223371;733042,244407;699202,265441;645268,303505;594507,341568;545926,381710;550091,386643;560402,379945;569179,373748;600852,347578;651613,309515;705546,271451;739386,250416;774285,229381;847253,197328;875806,183305;920222,164272;983673,140232;1048181,119198;1075279,114156;1088368,109919;1266537,73512;1641051,50959;1663655,53088;1694323,63104;1671058,60100;1622412,51084;1641051,50959;1764119,43071;1807477,46076;1860353,66109;1794787,55091;1764119,43071;1410381,42821;1288237,49081;1203636,60099;1163450,70116;1128552,82136;1079906,88146;895898,155258;829275,183305;809182,190316;791205,199331;757364,216359;704489,242402;664303,272452;547976,358596;523666,378619;499883,399187;500388,399665;317438,603002;280424,651082;263504,680131;246584,707176;214858,763269;180348,814778;179961,816358;168328,846408;159868,860431;157752,862435;148368,891984;146120,909514;144005,934555;129200,975624;115452,1016691;100647,1076791;92186,1131884;86899,1186975;94302,1148911;94988,1145770;96417,1130881;104877,1075790;107526,1076627;107756,1075697;104878,1074788;119683,1014688;133430,973619;148168,932740;147178,932551;149293,907510;160926,860431;169386,846408;169670,845676;181019,816358;215916,764271;247642,708178;264562,681134;281482,652085;318496,604005;501446,400667;550091,358597;666418,272453;706604,242403;759479,216360;793320,199331;811298,190317;831390,183305;898015,155258;1082022,88147;1130668,82137;1165565,70117;1205751,60100;1290352,49081;1412496,43196;1510671,46316;1558961,0;1608664,3004;1659425,8013;1693265,16027;1715474,26043;1742969,21034;1784212,30050;1809592,37061;1808535,38063;1807477,45074;1764119,42070;1749314,38063;1734509,35058;1705955,29048;1677403,23038;1647793,19031;1615010,19031;1588572,19031;1547329,19031;1545392,18445;1527236,27044;1533581,37061;1597032,49081;1568796,49548;1569272,49583;1599147,49081;1624527,52087;1673173,61101;1696438,64107;1735567,72120;1775753,80133;1814880,89148;1854009,100167;1873044,105175;1892079,111185;1892325,111397;1905975,113626;1939055,125270;1943676,131901;1944955,132220;1974565,143238;1999946,153255;2025326,164273;2044362,174290;2057052,180300;2070799,187311;2117330,212353;2176550,248413;2207219,268447;2208107,269047;2223779,278066;2820578,1341231;2820132,1349614;2832210,1351248;2843842,1359261;2849130,1386306;2869223,1418359;2877684,1419088;2877684,1411348;2886281,1388729;2886143,1384304;2894603,1357258;2906236,1357258;2924213,1346240;2926328,1390314;2921041,1411348;2914696,1431382;2911523,1464437;2910466,1481465;2908351,1498494;2903843,1501341;2904121,1502499;2908441,1499771;2910466,1483468;2911523,1466440;2914696,1433385;2921041,1413351;2926328,1392317;2934789,1398327;2933732,1413351;2931617,1428377;2930559,1456424;2928443,1489478;2923156,1524537;2916811,1561598;2909408,1597658;2895661,1673785;2882971,1680797;2867108,1724870;2862878,1766940;2860762,1772950;2842785,1819027;2837497,1823034;2815290,1872115;2838555,1823034;2843842,1819027;2810002,1910178;2792025,1919194;2788296,1926258;2788853,1927206;2793083,1919193;2811060,1910178;2798370,1944235;2775104,1984302;2763472,2004335;2750782,2024368;2741264,2039393;2727517,2068442;2712711,2096488;2689446,2126538;2666181,2154585;2667150,2152694;2640799,2186638;2583693,2245737;2572451,2262121;2583693,2246738;2640799,2187639;2597442,2249743;2575101,2271906;2557167,2284393;2556198,2285804;2544986,2293974;2544566,2296822;2494862,2344902;2441986,2390978;2439542,2392659;2421894,2414016;2379593,2444066;2340058,2472152;2339916,2472315;2379593,2445068;2421894,2415018;2386995,2448073;2358575,2465602;2338915,2473467;2338350,2474117;2317199,2487138;2309230,2490637;2289177,2506045;2269612,2519192;2240001,2537222;2230484,2538224;2219906,2542678;2218261,2543861;2231541,2539225;2241059,2538224;2202989,2565268;2178665,2577290;2154343,2588307;2137163,2590748;2134250,2592314;2053879,2625368;2049781,2626251;2025326,2641395;2039073,2645402;1988313,2666437;1992543,2652414;1975622,2658424;1959760,2663432;1926977,2673448;1922597,2668469;1906883,2671445;1887848,2675452;1848721,2684467;1847430,2685035;1884676,2676453;1903711,2672446;1919574,2669442;1925919,2674450;1958702,2664433;1974564,2659425;1991485,2653415;1987255,2667438;1942839,2687472;1940662,2686894;1910056,2698490;1884676,2705502;1846606,2714516;1830875,2713265;1797974,2719329;1796902,2721528;1709128,2737555;1689035,2732546;1672115,2732546;1642504,2741562;1616067,2743565;1589629,2744566;1586756,2743401;1562663,2747447;1533581,2742563;1534639,2741562;1539926,2734550;1515604,2731545;1527236,2725535;1562134,2724533;1595975,2723532;1644619,2724533;1678460,2721528;1741911,2708506;1784212,2699492;1815937,2698490;1818144,2697519;1787385,2698491;1745084,2707505;1681633,2720527;1647793,2723532;1599147,2722531;1565306,2723532;1530408,2724534;1531466,2720527;1538868,2710511;1864583,2659425;2085604,2580294;2143767,2551245;2176550,2535218;2210391,2518191;2273842,2482131;2324603,2445068;2419779,2374952;2446216,2354918;2471597,2333884;2509667,2300828;2525531,2275787;2548316,2256003;2548499,2254760;2526589,2273784;2510725,2298825;2472655,2331881;2447274,2352915;2420837,2372948;2325661,2443065;2274900,2480127;2211449,2516187;2177608,2533215;2144825,2549242;2086662,2578291;1865641,2657422;1539926,2708507;1515604,2708507;1512431,2700494;1487050,2699492;1463785,2708507;1396104,2709508;1346401,2707505;1322078,2705502;1297755,2701495;1312407,2686693;1309388,2687472;1254799,2677897;1252282,2678457;1147588,2660427;1106345,2652414;1070389,2646404;1027031,2627372;973098,2608341;917050,2587305;926567,2580294;965696,2587305;982616,2601328;1040779,2617355;1156048,2645402;1184601,2650411;1215269,2655418;1249110,2662431;1286402,2670069;1289294,2669442;1324193,2674451;1325250,2672447;1376011,2674451;1384471,2675452;1462727,2675452;1519833,2677455;1587514,2672447;1595974,2672447;1599147,2680461;1665770,2672447;1710185,2662431;1735566,2658424;1751429,2656421;1786327,2648407;1814880,2642397;1843432,2635385;1895806,2626800;1902654,2624367;1847664,2633382;1819110,2640394;1790558,2646404;1755659,2654417;1739797,2656421;1714417,2660427;1645678,2666437;1599147,2670444;1590687,2670444;1523006,2675452;1465900,2673448;1387644,2673448;1379184,2672447;1346401,2659425;1328423,2670444;1328377,2670530;1343228,2661428;1376012,2674450;1325251,2672446;1325651,2672201;1292467,2667438;1253340,2659425;1219499,2652414;1188831,2647405;1160278,2642397;1045009,2614351;986846,2598324;969926,2584301;930797,2577288;872634,2549242;855714,2550244;795435,2521195;784860,2503165;786975,2502164;823988,2521195;861001,2540227;871576,2534217;828219,2507172;792263,2492147;742559,2465102;700259,2439058;633636,2412014;608255,2391981;613542,2389977;638923,2396988;586047,2344902;556436,2321864;528941,2298825;494044,2271781;443283,2218692;439800,2208382;429535,2198658;394637,2162598;390407,2144568;376659,2126538;375021,2124106;358680,2113516;326955,2070445;308978,2030378;306863,2030378;282540,1986305;259275,1942232;234952,1891147;212744,1839060;234952,1874118;257160,1918192;264562,1942232;267622,1946481;263856,1927936;254036,1911054;238050,1877007;219088,1847073;195823,1786973;175891,1725364;169346,1707404;140839,1599626;128232,1521384;128142,1523535;129200,1539562;134487,1576624;140832,1614687;130257,1581632;122855,1539562;114395,1539562;109107,1501498;101705,1477458;95360,1454420;77381,1436390;72094,1436390;66806,1411348;64691,1379295;68921,1334220;71036,1318194;74638,1307201;72887,1282134;75266,1245071;79496,1237560;79496,1233051;71036,1248077;63634,1238060;49886,1220030;47374,1205757;46714,1207008;42484,1247075;39311,1287141;36139,1318194;36139,1382299;37196,1415355;39311,1448409;29794,1479462;27679,1479462;21334,1419361;21334,1357258;26621,1309178;36134,1318188;27679,1308177;25564,1272117;27679,1217025;28736,1202000;31909,1176958;44599,1131884;50922,1101940;48829,1094821;41426,1134888;28736,1179964;25564,1205005;24505,1220030;22390,1275121;24505,1311181;19218,1359261;19218,1421365;25564,1481465;27679,1481465;41426,1538560;48829,1585638;64691,1633718;89675,1737109;91856,1756924;96418,1756924;119683,1810012;128143,1837057;112280,1814018;95360,1777958;94303,1787975;85102,1760961;78439,1761932;71036,1738894;45656,1683802;29794,1634720;28736,1593652;21334,1545572;16045,1497492;4413,1462434;11815,1276124;19218,1228044;12873,1202000;25564,1129880;28736,1112851;37196,1054755;59404,1012685;54116,1069780;59402,1059994;62576,1036600;63634,1010681;73151,977626;87956,927543;105935,876458;107281,875023;115453,834388;127085,805339;140833,781299;168329,731216;190536,686141;222261,628045;245527,603002;264562,567945;280425,545908;297346,537895;301576,531885;318496,499831;351278,463771;352171,478843;349780,485178;384061,451751;400981,430717;423189,410683;425104,412697;424248,411685;451743,385641;479238,361601;508849,331551;550091,302502;594507,271451;621063,253903;638923,238396;670648,220366;704489,203338;708968,201156;720484,190442;739387,177295;760141,167278;774823,164077;777457,162269;1065101,52086;1075774,49888;1105286,40066;1125644,36184;1136259,36099;1140185,35058;1381299,5008;1449772,4758;1523006,6009;1524369,6977;1560019,3004;1592802,8012;1625585,14022;1642499,17664;1624527,13021;1591744,7011;1558961,2003;1558961,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orma libre: Forma 10" o:spid="_x0000_s1028" alt="&quot;&quot;" style="position:absolute;left:39528;top:-248;width:40715;height:40101;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cfcdcd [2894]" stroked="f">
                <v:stroke joinstyle="miter"/>
                <v:path arrowok="t" o:connecttype="custom" o:connectlocs="2213563,3988367;2194535,3998592;2195675,3999080;2371778,3884556;2310256,3899176;2217972,3910872;2213579,3899176;2278030,3893328;2371778,3884556;2531809,3869251;2528050,3870310;2529977,3869936;1383764,3847274;1448948,3864088;1476780,3865549;1554414,3903563;1589569,3910872;1591768,3911604;1599824,3903563;1630584,3912335;1661345,3919644;1721957,3933713;1722867,3932803;1793178,3944499;1826868,3950347;1860559,3953271;1929404,3956195;2023152,3954732;2027221,3954732;2036336,3949615;2056843,3943036;2077717,3942671;2091999,3944497;2095843,3954732;2128618,3954732;2118365,3969352;2112506,3976663;2093463,3985435;2058307,3985435;2012899,3982511;1914756,3979587;1841516,3973739;1777064,3964967;1712613,3954732;1614472,3940112;1538302,3915259;1539183,3914620;1494357,3900639;1454807,3883094;1409399,3868474;1362525,3852392;1383764,3847274;2246026,3815930;2223645,3819339;2068866,3827139;2119829,3833385;2133013,3830461;2223832,3820227;2238776,3817326;2385088,3794746;2309072,3806326;2335157,3807069;2372693,3800125;2662574,3791365;2424157,3854735;2544808,3827903;1134015,3761747;1302467,3833385;1362525,3852392;1407933,3868473;1453343,3883093;1492892,3900637;1484103,3907948;1460666,3903561;1377173,3872860;1336158,3856777;1295144,3839233;1240945,3820227;1194071,3799759;1157452,3780752;1134015,3761747;1202861,3725198;1283425,3766134;1273172,3771982;1179425,3726659;1202861,3725198;905505,3625781;1005112,3681337;1025619,3704729;978745,3679875;943590,3657945;905505,3625781;1080170,3588266;1080184,3588682;1085131,3594659;1085675,3592154;3219361,3492295;3214041,3492737;3126153,3555605;3039729,3602389;2978207,3638938;2944517,3653558;2909361,3668178;2866881,3690109;2834655,3709115;2787782,3728122;2739444,3745666;2726260,3758823;2705752,3766134;2654485,3774906;2588568,3795374;2528511,3814379;2462594,3833386;2380565,3853854;2264846,3872860;2261917,3877246;2206278,3891130;2207719,3891867;2269507,3876448;2270705,3872860;2386426,3853854;2468455,3833386;2534371,3814379;2594429,3795374;2660344,3774906;2711613,3766134;2676907,3786918;2677922,3786602;2714543,3764671;2735050,3757362;2736416,3756984;2745303,3747127;2793642,3729583;2840516,3710577;2872742,3691571;2915221,3669641;2950376,3655021;2974483,3644561;2986997,3636014;3048519,3599465;3134942,3552681;707506,3472077;713067,3476839;714966,3477804;3229192,3433912;3228689,3434257;3228689,3434675;3231018,3435006;3231619,3434257;3260838,3412088;3252189,3418051;3250661,3419637;3256591,3415849;587902,3338448;643225,3403461;599359,3350922;3364551,3338405;3364421,3338451;3363452,3345075;3340015,3371392;3312183,3402093;3313861,3401708;3340015,3372853;3363452,3346537;3364551,3338405;731075,3305482;733975,3309008;734122,3308524;514402,3271973;552487,3296828;554357,3299026;571712,3302859;611078,3339226;665276,3383086;688713,3415250;701896,3431333;757558,3478117;741446,3491275;689608,3433786;687249,3434257;736305,3488659;741446,3491275;757560,3478117;896716,3587767;868885,3596539;879138,3603850;838124,3605311;811757,3587767;786856,3568762;725334,3517591;668206,3466421;615473,3415250;590572,3390397;567135,3364081;575924,3352385;605220,3378701;637446,3403554;676995,3445953;680357,3448831;637446,3403554;606684,3378701;577388,3352385;545162,3312910;514402,3271973;3741372,3039515;3740629,3039833;3724631,3078156;3725994,2856355;3687175,2912319;3668132,2947408;3649090,2979572;3603680,3039515;3564131,3099456;3528976,3147703;3526045,3149492;3523646,3153039;3527510,3150627;3562666,3102382;3602216,3042439;3647624,2982497;3666668,2950333;3685709,2915245;3725260,2858226;3877600,2836296;3858557,2893314;3824867,2954718;3791176,3017585;3760415,3057059;3780923,3016123;3798500,2975186;3811683,2953257;3829261,2924017;3845374,2894777;3877600,2836296;3782787,2710974;3747231,2773429;3746578,2774930;3782387,2712025;3802287,2569517;3759553,2686051;3669659,2869449;3656498,2890218;3656413,2890390;3625652,2943022;3594891,3000041;3559736,3043902;3530440,3093610;3357593,3288056;3300464,3336303;3294983,3340463;3292620,3342851;3268731,3362288;3249197,3384549;3177420,3438644;3166174,3445735;3135626,3470590;3131216,3473450;3124687,3479580;3067561,3517592;3010432,3552681;3003893,3555988;2965213,3581064;2953223,3587101;2941587,3595078;2902037,3617009;2865083,3631474;2782724,3672937;2589497,3744866;2454848,3779422;2563667,3758823;2584174,3754436;2650090,3731044;2691104,3717887;2757021,3684260;2831726,3657944;2879589,3639210;2900573,3627242;2919613,3621396;2945981,3606774;2952909,3601968;2970883,3584845;3010432,3561453;3055427,3539439;3071954,3529287;3129083,3491275;3153983,3467883;3181816,3450338;3253590,3396245;3304859,3347998;3361986,3299752;3534833,3105304;3558621,3064944;3559736,3061444;3597821,3002964;3609539,2985420;3625121,2963850;3630047,2954718;3660807,2902086;3720865,2777815;3779457,2644773;3796669,2590677;3962557,2440091;3958164,2443015;3958164,2443015;3976393,2353444;3975867,2356030;3980135,2361143;3993319,2375763;4002108,2369915;4002329,2368793;3996249,2372839;3981600,2359680;3963337,2187364;3962314,2187421;3960461,2187524;3961093,2194474;3959629,2231025;3953770,2252954;3918615,2308511;3909826,2356758;3901037,2372839;3886389,2443015;3870275,2498572;3852697,2552667;3842445,2595064;3830726,2638925;3840072,2624416;3848304,2593601;3855627,2549741;3873205,2495648;3889318,2440091;3903966,2369915;3912755,2353832;3921544,2305587;3956700,2250030;3933263,2362604;3915685,2456173;3876134,2576057;3868311,2588205;3864966,2606395;3854163,2637463;3813148,2726645;3794105,2773429;3782387,2798284;3767739,2824600;3728190,2894777;3685709,2963490;3631512,3055598;3571454,3146242;3531905,3197412;3489425,3247120;3474777,3267588;3458665,3288056;3433762,3308524;3393035,3353531;3394212,3358233;3351733,3402093;3306323,3434257;3269704,3463497;3235013,3488800;3240408,3488352;3278493,3460573;3315114,3431333;3360522,3399169;3403002,3355309;3401537,3349461;3442551,3304139;3467454,3283671;3483566,3263203;3498214,3242735;3540694,3193026;3580243,3141855;3640301,3051211;3694498,2959105;3736978,2890390;3776527,2820214;3791176,2793897;3802894,2769044;3821937,2722260;3862952,2633076;3879064,2573135;3918615,2453250;3936192,2359682;3959629,2247106;3964913,2227332;3961093,2226638;3962557,2190089;3994783,2156462;3977727,2227398;3977728,2227398;3994785,2156463;4007967,2141842;3999178,2160849;3997165,2200687;3996249,2238334;3981600,2283321;3981600,2288460;3999178,2238334;4002108,2160847;4008937,2146080;3944980,2078974;3935382,2101619;3931797,2134532;3927176,2119157;3925486,2121327;3930333,2137456;3927403,2160849;3933263,2179854;3937804,2179602;3934727,2169619;3937656,2146227;3944980,2078974;4068025,2039501;4070955,2040962;4069489,2102367;4070955,2144766;4066559,2222251;4062166,2266112;4048982,2330440;4044588,2384535;4022615,2483952;4002108,2570209;3965488,2586292;3968418,2577520;3974277,2516116;3996249,2451787;4013826,2441554;4013826,2441553;4032870,2330440;4043122,2277808;4051911,2223714;4059236,2172543;4062166,2124298;4063630,2083361;4066559,2061430;4068025,2039501;206305,1361617;207034,1361981;207103,1361777;294681,1152063;262455,1212004;236089,1233935;236025,1235335;233476,1291304;233550,1291171;236089,1235396;262455,1213465;294681,1153524;295779,1154255;296328,1153159;312257,1024867;291750,1039487;260989,1103816;268027,1109435;268256,1108448;262455,1103816;293215,1039487;311374,1026542;425048,941533;423198,943012;415344,973150;410400,988318;275638,1233935;256594,1293877;239017,1355281;200932,1483938;176031,1571658;164312,1637449;158453,1671075;154058,1704702;140875,1795346;136480,1850903;143805,1909383;147237,1877518;146734,1866984;152594,1805580;165776,1714935;176232,1702412;191415,1600997;190679,1583354;205150,1541947;213760,1507183;211186,1513178;202397,1510254;180424,1573121;181890,1608209;171635,1675462;170171,1687158;155523,1704702;159917,1671075;165776,1637449;177495,1571658;202397,1483938;240482,1355281;258060,1293877;277102,1233935;411864,988318;425048,941533;451416,795333;451414,795333;458738,801181;458738,801179;715363,587183;715081,587407;714226,588372;702263,600885;699238,605276;697262,607505;688713,619892;599361,725156;574458,754396;549557,785098;439445,906570;551021,783637;575922,752934;600825,723693;690177,618429;699238,605276;714226,588372;752547,486368;739904,490764;730501,494248;728264,497081;712150,511701;671136,538018;643305,568721;616938,599422;599361,615505;598764,614759;582149,634694;553951,669600;508543,719308;515866,728079;516006,727956;510007,720769;555415,671061;600825,615505;618403,599423;644769,568721;672600,538019;713614,511703;729728,497083;747306,490504;752854,488785;2874206,222225;2948910,255851;2981136,282167;2909361,247079;2874206,222225;2631048,115498;2689640,128655;2771670,169591;2631048,115498;1749235,105813;1718474,109650;1652557,118422;1588105,133042;1560274,141814;1528049,150586;1457532,164413;1444554,169593;1355201,200294;1267313,235383;1205791,263162;1164776,279243;1063704,326027;1015366,356730;968492,387431;893786,442988;823476,498544;756184,557135;761954,564335;776236,554558;788392,545514;832264,507316;902575,451760;977280,396204;1024153,365501;1072493,334799;1173564,288015;1213114,267547;1274636,239768;1362525,204680;1451877,173978;1489412,166620;1507543,160436;1754332,107297;2273086,74379;2304395,77486;2346875,92106;2314650,87721;2247268,74562;2273086,74379;2443553,62866;2503609,67251;2576849,96491;2486031,80410;2443553,62866;1953575,62500;1784389,71638;1667205,87719;1611542,102339;1563203,119883;1495821,128655;1240945,226611;1148663,267547;1120831,277780;1095930,290939;1049056,315792;975816,353805;920153,397665;759024,523397;725351,552622;692409,582644;693107,583341;439696,880128;388427,950304;364990,992703;341553,1032176;297609,1114049;249808,1189231;249271,1191536;233157,1235396;221439,1255865;218509,1258789;205510,1301918;202397,1327504;199468,1364053;178960,1423996;159917,1483938;139410,1571658;127691,1652070;120368,1732479;130621,1676923;131571,1672338;133550,1650607;145269,1570197;148938,1571419;149257,1570060;145270,1568734;165778,1481014;184819,1421071;205233,1361404;203863,1361129;206792,1324580;222904,1255865;234623,1235396;235017,1234328;250737,1191536;299074,1115512;343019,1033639;366456,994166;389893,951767;441162,881590;694572,584803;761954,523399;923082,397666;978745,353806;1051986,315794;1098859,290939;1123762,277782;1151592,267547;1243876,226611;1498753,128657;1566134,119885;1614472,102341;1670134,87721;1787319,71638;1956505,63048;2092491,67602;2159380,0;2228225,4385;2298536,11696;2345410,23392;2376171,38012;2414256,30701;2471383,43860;2506539,54094;2505075,55556;2503609,65790;2443553,61404;2423045,55556;2402538,51170;2362987,42397;2323438,33625;2282424,27777;2237016,27777;2200395,27777;2143268,27777;2140584,26922;2115436,39473;2124225,54094;2212113,71638;2173002,72319;2173662,72370;2215043,71638;2250198,76024;2317579,89182;2349805,93569;2404004,105265;2459666,116961;2513863,130118;2568062,146201;2594429,153510;2620795,162282;2621135,162592;2640043,165846;2685863,182841;2692264,192520;2694035,192985;2735050,209066;2770205,223687;2805361,239769;2831727,254389;2849305,263162;2868347,273395;2932798,309946;3014828,362578;3057308,391818;3058538,392695;3080246,405858;3906896,1957629;3906278,1969863;3923008,1972249;3939120,1983945;3946445,2023418;3974276,2070202;3985996,2071266;3985996,2059969;3997903,2026955;3997713,2020496;4009431,1981021;4025545,1981021;4050446,1964939;4053375,2029268;4046052,2059969;4037263,2089209;4032868,2137456;4031404,2162310;4028474,2187165;4022229,2191321;4022615,2193011;4028599,2189030;4031404,2165234;4032868,2140380;4037263,2092133;4046052,2062893;4053375,2032192;4065094,2040964;4063630,2062893;4060700,2084824;4059235,2125760;4056305,2174006;4048982,2225177;4040193,2279270;4029938,2331903;4010897,2443015;3993319,2453250;3971346,2517579;3965487,2578983;3962557,2587755;3937656,2655007;3930331,2660855;3899571,2732493;3931797,2660855;3939120,2655007;3892246,2788049;3867346,2801208;3862181,2811518;3862952,2812903;3868811,2801207;3893712,2788049;3876134,2837758;3843909,2896238;3827796,2925478;3810219,2954718;3797035,2976648;3777993,3019047;3757486,3059983;3725260,3103843;3693034,3144779;3694377,3142020;3657877,3191564;3578778,3277823;3563205,3301737;3578778,3279284;3657877,3193025;3597821,3283669;3566876,3316018;3542035,3334243;3540693,3336303;3525162,3348228;3524581,3352385;3455734,3422561;3382493,3489813;3379107,3492266;3354663,3523439;3296071,3567299;3241309,3608292;3241112,3608530;3296071,3568762;3354663,3524902;3306323,3573147;3266957,3598733;3239725,3610212;3238942,3611161;3209646,3630166;3198607,3635273;3170831,3657763;3143731,3676951;3102716,3703267;3089534,3704729;3074881,3711230;3072603,3712957;3090998,3706191;3104182,3704729;3051449,3744203;3017757,3761749;2984067,3777830;2960271,3781392;2956235,3783678;2844910,3831923;2839234,3833211;2805361,3855316;2824403,3861164;2754092,3891867;2759951,3871398;2736514,3880170;2714543,3887480;2669133,3902100;2663066,3894832;2641301,3899176;2614934,3905024;2560737,3918183;2558950,3919012;2610541,3906485;2636907,3900637;2658879,3896252;2667667,3903561;2713077,3888941;2735049,3881632;2758485,3872860;2752626,3893328;2691104,3922568;2688089,3921725;2645696,3938649;2610541,3948884;2557808,3962041;2536019,3960215;2490446,3969065;2488961,3972276;2367383,3995668;2339551,3988358;2316114,3988358;2275099,4001516;2238480,4004440;2201859,4005902;2197880,4004201;2164507,4010106;2124225,4002978;2125690,4001516;2133013,3991282;2099324,3986896;2115436,3978124;2163775,3976661;2210649,3975200;2278029,3976661;2324902,3972276;2412791,3953269;2471383,3940112;2515327,3938649;2518385,3937233;2475778,3938651;2417186,3951808;2329298,3970815;2282424,3975200;2215043,3973739;2168169,3975200;2119829,3976663;2121295,3970815;2131548,3956195;2582709,3881632;2888854,3766134;2969418,3723735;3014828,3700343;3061701,3675489;3149590,3622857;3219901,3568762;3351733,3466421;3388353,3437181;3423508,3406480;3476241,3358233;3498214,3321683;3529775,3292807;3530029,3290993;3499680,3318759;3477707,3355309;3424974,3403556;3389818,3434257;3353199,3463497;3221366,3565838;3151055,3619933;3063167,3672565;3016293,3697419;2970883,3720811;2890320,3763210;2584174,3878708;2133013,3953271;2099324,3953271;2094928,3941575;2059773,3940112;2027547,3953271;1933800,3954732;1864954,3951808;1831263,3948884;1797573,3943036;1817868,3921431;1813685,3922568;1738072,3908593;1734586,3909411;1589571,3883094;1532442,3871398;1482639,3862626;1422583,3834847;1347877,3807070;1270243,3776367;1283425,3766134;1337624,3776367;1361061,3796835;1441624,3820227;1601289,3861164;1640838,3868474;1683318,3875784;1730192,3886018;1781847,3897167;1785853,3896252;1834193,3903563;1835657,3900639;1905968,3903563;1917686,3905024;2026082,3905024;2105181,3907948;2198929,3900639;2210647,3900639;2215043,3912335;2307325,3900639;2368847,3886018;2404002,3880170;2425975,3877246;2474313,3865550;2513863,3856778;2553412,3846543;2625958,3834012;2635443,3830462;2559273,3843619;2519723,3853854;2480174,3862626;2431834,3874322;2409863,3877246;2374707,3883094;2279494,3891867;2215043,3897715;2203324,3897715;2109577,3905024;2030477,3902100;1922081,3902100;1910363,3900639;1864954,3881632;1840052,3897715;1839989,3897840;1860559,3884556;1905969,3903561;1835658,3900637;1836212,3900279;1790248,3893328;1736051,3881632;1689178,3871398;1646697,3864088;1607148,3856778;1447484,3815842;1366920,3792450;1343483,3771982;1289284,3761747;1208721,3720811;1185284,3722274;1101789,3679875;1087141,3653558;1090071,3652097;1141340,3679875;1192607,3707653;1207255,3698881;1147199,3659406;1097395,3637477;1028549,3598002;969956,3559990;877674,3520516;842519,3491276;849842,3488352;884997,3498585;811757,3422561;770742,3388936;732657,3355309;684320,3315835;614009,3238348;609185,3223300;594966,3209108;546628,3156476;540768,3130159;521725,3103843;519457,3100293;496823,3084836;452878,3021971;427978,2963490;425048,2963490;391358,2899162;359132,2834834;325441,2760272;294681,2684248;325441,2735417;356203,2799745;366456,2834834;370694,2841036;365478,2813968;351875,2789328;329733,2739633;303468,2695942;271242,2608222;243633,2518298;234568,2492085;195082,2334775;177619,2220575;177495,2223714;178960,2247106;186284,2301201;195072,2356758;180424,2308511;170171,2247106;158453,2247106;151128,2191550;140875,2156462;132086,2122836;107184,2096520;99861,2096520;92536,2059969;89606,2013185;95465,1947395;98395,1924003;103384,1907959;100959,1871371;104254,1817276;110114,1806312;110114,1799732;98395,1821663;88142,1807042;69099,1780726;65620,1759893;64705,1761719;58846,1820200;54451,1878680;50057,1924003;50057,2017570;51521,2065817;54451,2114063;41268,2159386;38339,2159386;29550,2071665;29550,1981021;36873,1910844;50051,1923995;38339,1909383;35409,1856751;38339,1776340;39803,1754410;44198,1717859;61776,1652070;70534,1608364;67635,1597974;57380,1656455;39803,1722246;35409,1758795;33944,1780726;31014,1861136;33944,1913768;26620,1983945;26620,2074589;35409,2162310;38339,2162310;57380,2245645;67635,2314359;89606,2384535;124213,2535442;127233,2564363;133552,2564363;165778,2641849;177496,2681324;155523,2647697;132086,2595064;130622,2609684;117878,2570255;108650,2571672;98395,2538047;63240,2457635;41268,2385998;39803,2326055;29550,2255878;22225,2185702;6113,2134532;16366,1862599;26620,1792422;17831,1754410;35409,1649146;39803,1624291;51521,1539494;82283,1478090;74958,1561425;82280,1547141;86677,1512995;88142,1475166;101325,1426919;121832,1353818;146734,1279257;148600,1277161;159919,1217852;176031,1175453;195074,1140365;233159,1067265;263919,1001475;307863,916679;340089,880128;366456,828958;388428,796794;411865,785098;417725,776326;441162,729541;486570,676909;487806,698908;484494,708154;531978,659365;555415,628664;586177,599423;588828,602363;587642,600885;625727,562872;663812,527784;704827,483924;761954,441525;823476,396204;860260,370590;884997,347956;928942,321640;975816,296787;982021,293602;997971,277964;1024155,258775;1052902,244155;1073239,239482;1076886,236844;1475314,76023;1490098,72815;1530977,58479;1559175,52813;1573878,52689;1579316,51170;1913292,7309;2008138,6944;2109577,8771;2111465,10184;2160846,4385;2206254,11695;2251664,20467;2275091,25782;2250198,19005;2204788,10233;2159380,2924;215938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orma libre: Forma 18" o:spid="_x0000_s1029" alt="&quot;&quot;" style="position:absolute;left:42119;top:5471;width:33331;height:31838;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e7e6e6 [3214]" stroked="f">
                <v:stroke joinstyle="miter"/>
                <v:path arrowok="t" o:connecttype="custom" o:connectlocs="1812105,3166477;1796528,3174596;1797461,3174983;1941626,3084059;1891261,3095666;1815715,3104952;1812118,3095666;1864880,3091023;1941626,3084059;2072631,3071908;2069557,3072749;2071133,3072452;1132801,3054460;1186162,3067809;1208947,3068969;1272501,3099149;1301280,3104952;1303081,3105533;1309675,3099149;1334856,3106113;1360039,3111916;1409657,3123086;1410403,3122364;1467962,3131649;1495542,3136292;1523123,3138614;1579482,3140935;1656228,3139774;1659559,3139774;1667021,3135711;1683809,3130488;1700896,3130198;1712588,3131648;1715735,3139774;1742566,3139774;1734173,3151381;1729376,3157186;1713787,3164150;1685007,3164150;1647834,3161828;1567491,3159507;1507533,3154864;1454771,3147900;1402009,3139774;1321667,3128167;1259311,3108435;1260032,3107928;1223337,3096828;1190959,3082899;1153786,3071292;1115413,3058523;1132801,3054460;1838679,3029575;1820359,3032281;1693651,3038474;1735371,3043433;1746164,3041111;1820511,3032987;1832746,3030684;1952522,3012757;1890292,3021950;1911646,3022540;1942375,3017027;2179682,3010072;1984504,3060384;2083275,3039081;928347,2986558;1066248,3043433;1115413,3058523;1152586,3071290;1189760,3082898;1222137,3096826;1214942,3102631;1195756,3099148;1127405,3074773;1093829,3062004;1060253,3048076;1015884,3032987;977511,3016737;947533,3001646;928347,2986558;984707,2957540;1050660,2990040;1042266,2994683;965521,2958700;984707,2957540;741280,2878610;822822,2922718;839610,2941290;801237,2921557;772458,2904146;741280,2878610;884267,2848826;884279,2849156;888329,2853900;888774,2851913;2635489,2772632;2631134,2772983;2559185,2822895;2488435,2860039;2438071,2889056;2410491,2900664;2381711,2912271;2346936,2929682;2320554,2944771;2282182,2959861;2242611,2973790;2231818,2984236;2215030,2990040;2173060,2997005;2119098,3013255;2069934,3028344;2015971,3043434;1948819,3059684;1854087,3074773;1851689,3078256;1806140,3089278;1807321,3089863;1857903,3077622;1858884,3074773;1953617,3059684;2020769,3043434;2074730,3028344;2123896,3013255;2177857,2997005;2219827,2990040;2191416,3006542;2192246,3006291;2222226,2988879;2239014,2983076;2240132,2982776;2247407,2974950;2286980,2961022;2325352,2945933;2351733,2930843;2386508,2913432;2415288,2901825;2435023,2893520;2445267,2886735;2495631,2857717;2566380,2820574;579191,2756581;583743,2760361;585297,2761127;2643536,2726280;2643125,2726554;2643125,2726886;2645031,2727149;2645524,2726554;2669442,2708954;2662363,2713688;2661112,2714947;2665966,2711939;481279,2650488;526565,2702100;490658,2660392;2754347,2650454;2754240,2650491;2753447,2655750;2734260,2676643;2711476,2701018;2712849,2700711;2734260,2677803;2753447,2656910;2754347,2650454;598485,2624317;600860,2627114;600979,2626731;421109,2597712;452286,2617445;453817,2619191;468024,2622233;500251,2651106;544620,2685928;563806,2711464;574598,2724233;620166,2761376;606976,2771822;564539,2726180;562608,2726554;562608,2726554;602767,2769745;606976,2771822;620167,2761376;734085,2848430;711302,2855395;719695,2861199;686119,2862359;664535,2848430;644150,2833341;593786,2792715;547018,2752090;503849,2711464;483464,2691732;464278,2670839;471473,2661553;495456,2682446;521837,2702178;554213,2735840;556965,2738125;521837,2702178;496654,2682446;472671,2661553;446290,2630213;421109,2597712;3062826,2413157;3062218,2413409;3049120,2443836;3050237,2267741;3018459,2312173;3002869,2340030;2987281,2365566;2950107,2413157;2917730,2460746;2888951,2499051;2886550,2500471;2884586,2503287;2887751,2501372;2916531,2463069;2948908,2415478;2986081,2367889;3001671,2342353;3017259,2314496;3049636,2269226;3146017,2263712;3135975,2285477;3114390,2327263;3135975,2285477;3146017,2263712;3174348,2251816;3158758,2297084;3131178,2345835;3103597,2395747;3078416,2427086;3095204,2394585;3109594,2362085;3120385,2344675;3134775,2321460;3147966,2298245;3174348,2251816;3096730,2152319;3067623,2201904;3067088,2203096;3096402,2153153;3112693,2040012;3077710,2132532;3004119,2278137;2993344,2294626;2993276,2294763;2968093,2336549;2942912,2381818;2914132,2416640;2890149,2456105;2748650,2610481;2701883,2648786;2697396,2652087;2695460,2653984;2675904,2669416;2659913,2687089;2601155,2730037;2591948,2735666;2566940,2755400;2563328,2757670;2557985,2762537;2511219,2792716;2464452,2820574;2459100,2823200;2427434,2843108;2417617,2847901;2408093,2854234;2375715,2871646;2345465,2883129;2278040,2916049;2119858,2973155;2009630,3000590;2098713,2984236;2115501,2980753;2169462,2962182;2203038,2951736;2257000,2925038;2318156,2904145;2357338,2889272;2374517,2879770;2390104,2875129;2411690,2863520;2417361,2859705;2432076,2846110;2464452,2827538;2501286,2810061;2514816,2802001;2561583,2771822;2581968,2753250;2604753,2739322;2663510,2696375;2705481,2658070;2752247,2619767;2893746,2465389;2913220,2433346;2914132,2430567;2945310,2384138;2954903,2370209;2967659,2353084;2971691,2345835;2996873,2304048;3046038,2205386;3094004,2099760;3108094,2056812;3243897,1937258;3240300,1939579;3240300,1939579;3255223,1868466;3254793,1870519;3258287,1874578;3269079,1886186;3276274,1881543;3276456,1880652;3271478,1883864;3259486,1873417;3244535,1736610;3243698,1736656;3242181,1736737;3242698,1742255;3241500,1771274;3236703,1788684;3207924,1832792;3200729,1871097;3193534,1883864;3181542,1939579;3168351,1983687;3153961,2026635;3145568,2060295;3135975,2095117;3143626,2083597;3150365,2059134;3156360,2024312;3170749,1981365;3183941,1937258;3195932,1881543;3203127,1868774;3210322,1830471;3239101,1786363;3219915,1875738;3205525,1950025;3173148,2045205;3166742,2054849;3164004,2069291;3155161,2093957;3121585,2164761;3105996,2201904;3096402,2221637;3084411,2242530;3052035,2298245;3017259,2352799;2972891,2425926;2923725,2497891;2891349,2538516;2856573,2577981;2844582,2594231;2831392,2610481;2811006,2626731;2777665,2662464;2778628,2666196;2743854,2701018;2706679,2726554;2676701,2749769;2648302,2769858;2652718,2769502;2683896,2747447;2713876,2724233;2751048,2698697;2785824,2663875;2784625,2659232;2818201,2623250;2838587,2607000;2851777,2590749;2863768,2574499;2898544,2535034;2930920,2494408;2980086,2422443;3024454,2349317;3059230,2294763;3091606,2239048;3103597,2218154;3113190,2198423;3128780,2161279;3162356,2090474;3175546,2042885;3207924,1947705;3222313,1873418;3241500,1784041;3245825,1768342;3242698,1767791;3243897,1738773;3270278,1712076;3256314,1768394;3256315,1768394;3270279,1712077;3281071,1700469;3273876,1715559;3273876,1715559;3272227,1747188;3271478,1777077;3259486,1812793;3259486,1816873;3273876,1777077;3276274,1715558;3281865,1703833;3229507,1650557;3221649,1668536;3218715,1694666;3214932,1682459;3213549,1684182;3217517,1696987;3215119,1715559;3219915,1730648;3223633,1730448;3221114,1722522;3223512,1703950;3229507,1650557;3330237,1619218;3332635,1620378;3331435,1669128;3332635,1702790;3329037,1764308;3325440,1799130;3314647,1850202;3311050,1893150;3293062,1972080;3276274,2040562;3246296,2053331;3248695,2046366;3253491,1997616;3271478,1946544;3285867,1938419;3285867,1938418;3301457,1850202;3309850,1808416;3317045,1765470;3323042,1724844;3325440,1686540;3326638,1654040;3329037,1636628;3330237,1619218;168889,1081027;169486,1081315;169542,1081153;241237,914655;214855,962245;193271,979656;193219,980767;191132,1025203;191191,1025097;193271,980816;214855,963405;241237,915815;242136,916395;242585,915525;255625,813671;238837,825278;213656,876351;219417,880812;219604,880028;214855,876351;240037,825278;254903,815001;347960,747510;346446,748684;340016,772611;335969,784653;225647,979656;210058,1027245;195668,1075996;164490,1178140;144105,1247784;134512,1300018;129715,1326714;126117,1353411;115326,1425376;111728,1469484;117724,1515913;120534,1490615;120122,1482252;124919,1433501;135711,1361536;144270,1351593;156700,1271077;156097,1257070;167943,1224197;174992,1196595;172885,1201355;165690,1199033;147702,1248945;148902,1276803;140507,1330197;139309,1339482;127317,1353411;130914,1326714;135711,1300018;145304,1247784;165690,1178140;196868,1075996;211257,1027245;226846,979656;337167,784653;347960,747510;369546,631437;369545,631437;375540,636080;375540,636079;585623,466181;585392,466359;584693,467123;574898,477059;572421,480547;570805,482315;563806,492150;490659,575722;470273,598937;449888,623311;359784,719710;451087,622151;471471,597775;491858,574561;565005,490988;572421,480547;584693,467123;616063,386141;605713,389631;598016,392397;596184,394647;582993,406254;549417,427147;526633,451523;505049,475898;490659,488667;490169,488074;476569,503902;453485,531614;416312,571079;422307,578042;422422,577945;417510,572239;454683,532774;491858,488667;506247,475899;527832,451523;550615,427149;584191,406255;597382,394648;611772,389425;616314,388060;2352932,176431;2414088,203127;2440469,224020;2381711,196163;2352932,176431;2153874,91697;2201840,102143;2268992,134643;2153874,91697;1431989,84008;1406806,87054;1352844,94019;1300082,105626;1277299,112590;1250918,119555;1193190,130532;1182566,134645;1109418,159019;1037470,186877;987105,208931;953529,221699;870788,258842;831216,283218;792844,307593;731687,351701;674128,395808;619040,442325;623764,448042;635455,440279;645406,433099;681323,402773;738882,358665;800037,314557;838410,290181;877983,265807;960723,228663;993101,212413;1043465,190358;1115413,162501;1188561,138126;1219288,132284;1234131,127374;1436161,85186;1860831,59052;1886464,61518;1921239,73125;1894858,69644;1839698,59197;1860831,59052;2000383,49911;2049547,53392;2109505,76607;2035158,63840;2000383,49911;1599269,49621;1460767,56875;1364836,69643;1319268,81250;1279696,95179;1224535,102143;1015884,179913;940338,212413;917554,220537;897169,230985;858796,250716;798839,280895;753271,315717;621365,415540;593799,438743;566832,462577;567403,463131;359951,698758;317981,754473;298794,788135;279608,819474;243634,884475;204502,944163;204063,945994;190871,980816;181278,997066;178880,999388;168238,1033630;165690,1053943;163292,1082960;146504,1130551;130914,1178140;114126,1247784;104533,1311625;98538,1375464;106931,1331357;107709,1327717;109329,1310464;118923,1246624;121926,1247594;122187,1246516;118924,1245463;135712,1175819;151300,1128228;168011,1080857;166890,1080639;169288,1051621;182478,997066;192071,980816;192393,979968;205262,945994;244833,885636;280808,820635;299994,789296;319181,755635;361151,699920;568603,464292;623764,415541;755670,315719;801237,280897;861194,250718;899567,230985;919953,220539;942736,212413;1018283,179913;1226935,102144;1282095,95180;1321667,81251;1367234,69644;1463166,56875;1601667,50056;1712991,53671;1767749,0;1824108,3482;1881667,9286;1920040,18572;1945222,30179;1976400,24375;2023166,34822;2051946,42946;2050747,44108;2049547,52232;2000383,48751;1983595,44108;1966807,40625;1934429,33661;1902053,26696;1868477,22053;1831304,22053;1801325,22053;1754559,22053;1752362,21374;1731774,31339;1738969,42946;1810918,56875;1778901,57416;1779441,57456;1813316,56875;1842096,60358;1897257,70804;1923638,74287;1968007,83573;2013574,92858;2057942,103304;2102311,116073;2123896,121876;2145480,128840;2145759,129087;2161237,131670;2198748,145163;2203987,152847;2205438,153216;2239014,165984;2267793,177591;2296573,190360;2318157,201967;2332547,208931;2348135,217056;2400898,246075;2468050,287861;2502826,311076;2503832,311771;2521604,322222;3198330,1554217;3197823,1563930;3211520,1565824;3224710,1575110;3230707,1606449;3253490,1643592;3263084,1644437;3263084,1635468;3272832,1609257;3272676,1604129;3282269,1572789;3295461,1572789;3315846,1560021;3318244,1611093;3312249,1635468;3305054,1658683;3301456,1696987;3300257,1716719;3297859,1736452;3292745,1739752;3293062,1741094;3297961,1737933;3300257,1719040;3301456,1699309;3305054,1661004;3312249,1637789;3318244,1613415;3327837,1620379;3326638,1637789;3324240,1655201;3323040,1687701;3320642,1726005;3314647,1766631;3307452,1809577;3299057,1851364;3283469,1939579;3269079,1947705;3251092,1998777;3246295,2047528;3243897,2054492;3223512,2107886;3217516,2112529;3192334,2169404;3218715,2112529;3224710,2107886;3186338,2213511;3165953,2223959;3161725,2232144;3162356,2233243;3167153,2223957;3187538,2213511;3173148,2252976;3146767,2299405;3133577,2322620;3119187,2345835;3108394,2363245;3092806,2396907;3076018,2429407;3049636,2464229;3023255,2496730;3024354,2494538;2994474,2533873;2929721,2602357;2916971,2621343;2929721,2603517;2994474,2535033;2945310,2606998;2919978,2632679;2899641,2647150;2898543,2648786;2885829,2658253;2885353,2661553;2828992,2717268;2769035,2770662;2766262,2772609;2746252,2797358;2698286,2832180;2653455,2864725;2653295,2864914;2698286,2833341;2746252,2798519;2706679,2836823;2674453,2857136;2652159,2866250;2651519,2867003;2627536,2882092;2618498,2886146;2595760,2904001;2573575,2919235;2539999,2940128;2529207,2941290;2517211,2946451;2515346,2947820;2530406,2942450;2541199,2941290;2498029,2972629;2470448,2986559;2442869,2999326;2423388,3002155;2420084,3003969;2328949,3042273;2324302,3043295;2296573,3060844;2312161,3065487;2254602,3089863;2259399,3073613;2240212,3080577;2222226,3086380;2185052,3097988;2180085,3092218;2162267,3095666;2140683,3100309;2096315,3110756;2094852,3111414;2137086,3101469;2158670,3096826;2176657,3093345;2183852,3099148;2221026,3087541;2239012,3081737;2258199,3074773;2253402,3091023;2203038,3114238;2200569,3113569;2165865,3127005;2137086,3135131;2093916,3145577;2076080,3144127;2038772,3151153;2037556,3153703;1938028,3172274;1915243,3166470;1896057,3166470;1862481,3176917;1832503,3179239;1802523,3180399;1799266,3179049;1771946,3183737;1738969,3178077;1740169,3176917;1746164,3168792;1718584,3165310;1731774,3158346;1771347,3157184;1809720,3156024;1864879,3157184;1903252,3153703;1975200,3138613;2023166,3128167;2059141,3127005;2061643,3125881;2026764,3127007;1978798,3137453;1906850,3152543;1868477,3156024;1813316,3154864;1774944,3156024;1735371,3157186;1736571,3152543;1744964,3140935;2114301,3081737;2364923,2990040;2430876,2956379;2468050,2937807;2506423,2918075;2578371,2876289;2635930,2833341;2743854,2752090;2773832,2728876;2802611,2704501;2845780,2666196;2863768,2637178;2889605,2614253;2889813,2612812;2864968,2634857;2846980,2663875;2803811,2702179;2775031,2726554;2745053,2749769;2637130,2831020;2579571,2873967;2507622,2915754;2469250,2935485;2432076,2954057;2366123,2987719;2115501,3079416;1746164,3138614;1718584,3138614;1714986,3129328;1686207,3128167;1659826,3138614;1583080,3139774;1526721,3137453;1499140,3135131;1471560,3130488;1488173,3113335;1484750,3114238;1422851,3103142;1419996,3103792;1301282,3082899;1254514,3073613;1213743,3066649;1164579,3044594;1103422,3022541;1039868,2998165;1050660,2990040;1095029,2998165;1114215,3014415;1180167,3032987;1310875,3065487;1343251,3071292;1378027,3077095;1416400,3085220;1458686,3094071;1461966,3093345;1501538,3099149;1502737,3096828;1560296,3099149;1569889,3100309;1658626,3100309;1723380,3102631;1800125,3096828;1809718,3096828;1813316,3106113;1888862,3096828;1939226,3085220;1968006,3080577;1985993,3078256;2025565,3068970;2057942,3062006;2090318,3053880;2149707,3043931;2157472,3041113;2095116,3051558;2062739,3059684;2030362,3066649;1990790,3075934;1972803,3078256;1944024,3082899;1866079,3089863;1813316,3094506;1803723,3094506;1726978,3100309;1662224,3097988;1573487,3097988;1563894,3096828;1526721,3081737;1506335,3094506;1506283,3094606;1523123,3084059;1560297,3099148;1502738,3096826;1503191,3096542;1465564,3091023;1421196,3081737;1382824,3073613;1348048,3067809;1315671,3062006;1184964,3029505;1119011,3010934;1099825,2994683;1055456,2986558;989504,2954057;970317,2955219;901965,2921557;889974,2900664;892372,2899503;934343,2921557;976312,2943611;988304,2936647;939140,2905307;898369,2887896;842008,2856556;794042,2826377;718497,2795038;689717,2771823;695712,2769502;724492,2777626;664535,2717268;630958,2690572;599781,2663875;560209,2632536;502650,2571016;498701,2559069;487061,2547802;447490,2506015;442693,2485122;427104,2464229;425247,2461410;406718,2449139;370743,2399228;350358,2352799;347960,2352799;320380,2301727;293999,2250655;266418,2191458;241237,2131100;266418,2171725;291601,2222797;299994,2250655;303463,2255579;299194,2234090;288057,2214528;269931,2175071;248430,2140385;222049,2070741;199450,1999355;192026,1978537;159701,1853644;145406,1762978;145304,1765470;146504,1784041;152499,1826989;159694,1871097;147702,1832792;139309,1784041;129715,1784041;123719,1739934;115326,1712076;108131,1685380;87745,1664487;81750,1664487;75753,1635468;73355,1598325;78152,1546092;80550,1527521;84634,1514782;82649,1485734;85346,1442787;90143,1434082;90143,1428858;80550,1446270;72156,1434662;56567,1413769;53719,1397229;52970,1398679;48174,1445108;44575,1491537;40979,1527521;40979,1601806;42177,1640111;44575,1678414;33784,1714398;31386,1714398;24191,1644754;24191,1572789;30186,1517073;40974,1527515;31386,1515913;28987,1474127;31386,1410286;32584,1392876;36182,1363857;50572,1311625;57742,1276926;55368,1268677;46974,1315106;32584,1367340;28987,1396358;27787,1413769;25389,1477609;27787,1519395;21792,1575110;21792,1647075;28987,1716719;31386,1716719;46974,1782881;55368,1837435;73355,1893150;101685,2012959;104158,2035920;109331,2035920;135712,2097438;145305,2128779;127317,2102081;108131,2060295;106932,2071902;96499,2040599;88945,2041723;80550,2015027;51770,1951186;33784,1894311;32584,1846721;24191,1791006;18194,1735291;5004,1694666;13398,1478770;21792,1423055;14597,1392876;28987,1309303;32584,1289570;42177,1222248;67360,1173497;61364,1239660;67357,1228319;70957,1201210;72156,1171176;82948,1132871;99736,1074835;120122,1015638;121649,1013975;130915,966887;144105,933226;159695,905368;190873,847332;216054,795099;252028,727777;278410,698758;299994,658133;317982,632597;337168,623311;341965,616347;361151,579204;398324,537417;399336,554883;396625,562223;435497,523489;454683,499114;479866,475899;482035,478233;481066,477059;512244,446880;543421,419023;576998,384201;623764,350539;674128,314557;704240,294222;724492,276253;760466,255359;798839,235628;803919,233099;816977,220684;838411,205449;861945,193841;878593,190132;881579,188037;1207747,60357;1219848,57810;1253315,46428;1276399,41930;1288435,41831;1292887,40625;1566292,5803;1643936,5513;1726978,6963;1728524,8086;1768949,3482;1806121,9285;1843296,16249;1862474,20469;1842096,15089;1804922,8125;1767749,2321;1767749,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orma libre: Forma 10" o:spid="_x0000_s1030" alt="&quot;&quot;" style="position:absolute;left:45233;top:30521;width:7916;height:6788;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yellow" stroked="f">
                <v:fill opacity="23644f"/>
                <v:stroke joinstyle="miter"/>
                <v:path arrowok="t" o:connecttype="custom" o:connectlocs="430380,675064;426681,676795;426902,676877;461142,657493;449180,659968;431238,661947;430383,659968;442915,658978;461142,657493;492256,654903;491526,655082;491900,655018;269043,651183;281717,654029;287128,654276;302223,660710;309058,661947;309485,662071;311052,660710;317032,662195;323013,663432;334798,665813;334975,665659;348645,667639;355196,668629;361746,669124;375132,669619;393359,669371;394150,669371;395922,668505;399909,667391;403968,667330;406745,667639;407492,669371;413865,669371;411871,671846;410732,673083;407029,674568;400194,674568;391365,674073;372284,673578;358044,672588;345512,671103;332981,669371;313900,666896;299090,662690;299261,662582;290546,660215;282856,657246;274028,654771;264914,652049;269043,651183;436692,645878;432341,646455;402247,647775;412156,648832;414719,648337;432377,646605;435282,646114;463730,642292;448950,644252;454022,644378;461320,643202;517681,641720;471326,652446;494784,647904;220485,636707;253237,648832;264914,652049;273743,654771;282572,657245;290261,660215;288552,661452;283995,660710;267762,655513;259788,652791;251813,649822;241275,646605;232162,643141;225042,639923;220485,636707;233871,630520;249535,637449;247541,638439;229314,630768;233871,630520;176056,613693;195423,623097;199410,627056;190296,622849;183461,619137;176056,613693;210016,607344;210019,607414;210981,608426;211086,608002;625936,591100;624902,591175;607814,601815;591011,609734;579049,615920;572499,618395;565663,620869;557404,624581;551138,627798;542025,631015;532627,633985;530063,636212;526076,637449;516108,638934;503292,642398;491615,645615;478799,648832;462850,652297;440351,655513;439782,656256;428964,658606;429244,658730;441257,656121;441490,655513;463990,652297;479939,648832;492754,645615;504431,642398;517247,638934;527216,637449;520468,640967;520665,640914;527785,637202;531772,635964;532038,635901;533766,634232;543164,631263;552278,628046;558544,624829;566803,621117;573638,618642;578325,616872;580758,615425;592720,609239;609523,601320;137559,587678;138641,588484;139010,588647;627848,581218;627750,581276;627750,581347;628203,581403;628320,581276;634001,577524;632319,578533;632022,578802;633175,578161;114305,565060;125061,576064;116533,567171;654165,565052;654140,565060;653952,566182;649395,570636;643984,575832;644310,575767;649395,570883;653952,566429;654165,565052;142142,559480;142706,560077;142734,559995;100015,553808;107419,558015;107783,558387;111157,559036;118811,565191;129349,572615;133906,578059;136469,580781;147291,588700;144158,590927;134080,581197;133621,581276;143159,590484;144158,590927;147291,588700;174347,607259;168936,608744;170930,609981;162955,610229;157829,607259;152987,604042;141026,595381;129918,586720;119666,578059;114824,573853;110267,569398;111976,567419;117672,571873;123938,576080;131627,583256;132281,583743;123938,576080;117957,571873;112261,567419;105995,560737;100015,553808;727430,514463;727286,514517;724175,521003;724440,483462;716893,492934;713190,498873;709488,504317;700659,514463;692970,524609;686134,532775;685564,533077;685098,533678;685849,533270;692685,525104;700374,514958;709203,504812;712906,499368;716608,493429;724298,483778;753917,480067;750214,489717;743664,500110;737113,510751;731133,517432;735120,510504;738538,503575;741101,499863;744518,494914;747651,489965;753917,480067;735482,458855;728569,469426;728442,469680;735405,459033;739274,434912;730965,454636;713487,485678;710928,489193;710912,489222;704931,498131;698950,507782;692115,515205;686419,523619;652812,556531;641705,564697;640639,565401;640180,565805;635535,569095;631737,572863;617782,582019;615595,583219;609656,587426;608798,587910;607529,588948;596422,595381;585315,601320;584043,601880;576523,606125;574191,607146;571929,608497;564239,612209;557055,614657;541041,621675;503473,633849;477293,639698;498451,636212;502438,635469;515254,631510;523228,629283;536044,623591;550569,619137;559875,615966;563955,613941;567657,612951;572783,610476;574130,609663;577625,606765;585315,602805;594063,599079;597276,597361;608384,590927;613225,586968;618636,583998;632591,574842;642560,566676;653667,558510;687273,525598;691898,518767;692115,518175;699520,508276;701798,505307;704828,501656;705785,500110;711766,491202;723443,470168;734835,447650;738182,438494;770435,413006;769581,413500;769581,413500;773125,398340;773023,398778;773853,399643;776416,402117;778125,401128;778168,400938;776986,401623;774138,399395;770587,370229;770388,370239;770027,370256;770150,371433;769866,377619;768727,381331;761891,390734;760182,398901;758474,401623;755626,413500;752493,422904;749075,432060;747082,439236;744803,446660;746620,444204;748221,438988;749645,431565;753062,422409;756195,413006;759043,401128;760752,398405;762461,390240;769296,380836;764739,399890;761322,415727;753632,436019;752111,438075;751461,441154;749360,446412;741386,461507;737683,469426;735405,473633;732557,478087;724867,489965;716608,501595;706070,517185;694393,532527;686704,541188;678445,549602;675597,553066;672464,556531;667622,559995;659704,567613;659932,568409;651673,575832;642844,581276;635724,586225;628980,590508;630028,590432;637433,585731;644553,580781;653382,575337;661641,567914;661356,566924;669331,559253;674173,555788;677305,552324;680153,548860;688413,540446;696102,531785;707779,516443;718317,500853;726576,489222;734265,477344;737113,472890;739392,468684;743094,460765;751069,445670;754202,435524;761891,415233;765309,399396;769866,380341;770893,376994;770150,376877;770435,370691;776701,364999;773384,377005;773385,377005;776701,364999;779264,362524;777555,365741;777164,372484;776986,378857;774138,386471;774138,387341;777555,378857;778125,365741;779453,363242;767017,351884;765151,355716;764454,361287;763556,358685;763227,359052;764170,361782;763600,365741;764739,368958;765622,368916;765024,367226;765594,363267;767017,351884;790941,345202;791511,345450;791226,355843;791511,363019;790656,376134;789802,383558;787238,394446;786384,403602;782112,420429;778125,435029;771005,437751;771575,436267;772714,425873;776986,414985;780403,413253;780403,413253;784106,394446;786099,385538;787808,376382;789232,367721;789802,359555;790086,352626;790656,348914;790941,345202;40112,230465;40253,230527;40267,230492;57294,194996;51029,205142;45902,208854;45890,209091;45394,218564;45409,218541;45902,209101;51029,205389;57294,195243;57508,195367;57615,195182;60712,173467;56725,175942;50744,186830;52112,187781;52157,187614;51029,186830;57009,175942;60540,173751;82642,159362;82282,159612;80755,164714;79794,167281;53592,208854;49889,218999;46472,229392;39067,251169;34225,266016;31947,277152;30808,282843;29953,288535;27390,303877;26536,313281;27960,323179;28627,317785;28529,316002;29669,305609;32232,290267;34265,288147;37217,270982;37073,267996;39887,260987;41561,255103;41061,256118;39352,255623;35080,266264;35365,272203;33371,283586;33086,285565;30238,288535;31092,282843;32232,277152;34510,266016;39352,251169;46757,229392;50174,218999;53877,208854;80078,167281;82642,159362;87768,134617;87768,134617;89192,135606;89192,135606;139087,99385;139032,99423;138866,99587;136540,101705;135952,102448;135568,102825;133906,104922;116533,122739;111691,127688;106850,132884;85441,153444;107134,132637;111976,127440;116818,122491;134190,104674;135952,102448;138866,99587;146317,82322;143859,83066;142030,83656;141595,84135;138462,86610;130488,91064;125077,96261;119951,101457;116533,104179;116417,104053;113187,107427;107704,113335;98875,121749;100299,123233;100326,123213;99160,121996;107989,113583;116818,104179;120235,101457;125362,96261;130773,91064;138747,86610;141880,84135;145298,83022;146376,82731;558828,37613;573353,43305;579619,47759;565663,41820;558828,37613;511551,19549;522943,21776;538892,28705;511551,19549;340102,17910;334121,18559;321304,20044;308773,22518;303362,24003;297097,25488;283386,27828;280863,28705;263490,33901;246402,39840;234440,44542;226466,47264;206815,55183;197416,60380;188303,65576;173778,74979;160107,84383;147024,94300;148146,95518;150923,93863;153286,92333;161816,85867;175487,76464;190011,67061;199125,61864;208523,56668;228175,48749;235864,45284;247826,40583;264914,34644;282287,29447;289584,28202;293110,27155;341093,18161;441953,12589;448041,13115;456300,15590;450034,14847;436934,12620;441953,12589;475097,10641;486774,11383;501014,16332;483356,13610;475097,10641;379831,10579;346937,12125;324153,14847;313330,17322;303932,20291;290831,21776;241275,38356;223333,45284;217922,47017;213080,49244;203967,53450;189727,59884;178904,67308;147576,88589;141029,93536;134624,98617;134760,98735;85490,148969;75521,160847;70965,168023;66408,174704;57864,188562;48570,201287;48465,201677;45332,209101;43054,212565;42484,213060;39957,220360;39352,224691;38782,230877;34795,241023;31092,251169;27105,266016;24827,279626;23403,293236;25396,283833;25581,283057;25966,279379;28244,265769;28958,265976;29020,265746;28245,265521;32232,250674;35934,240528;39903,230429;39637,230382;40206,224196;43339,212565;45617,209101;45694,208920;48750,201677;58149,188810;66693,174952;71250,168271;75806,161094;85774,149216;135045,98983;148146,88590;179474,67308;190296,59885;204536,53451;213650,49244;218492,47017;223903,45284;241845,38356;291401,21776;304501,20291;313900,17322;324722,14847;347506,12125;380401,10671;406840,11442;419846,0;433231,742;446901,1980;456015,3959;461996,6434;469401,5196;480508,7424;487343,9156;487058,9403;486774,11135;475097,10393;471110,9403;467122,8661;459433,7176;451743,5691;443769,4702;434940,4702;427820,4702;416713,4702;416191,4557;411302,6681;413010,9156;430098,12125;422494,12241;422622,12249;430668,12125;437503,12868;450604,15095;456870,15837;467407,17817;478230,19797;488767,22024;499305,24746;504431,25983;509558,27468;509624,27520;513300,28071;522209,30947;523453,32586;523798,32664;531772,35386;538608,37861;545443,40583;550569,43058;553987,44542;557689,46274;570220,52461;586169,61369;594428,66318;594668,66467;598888,68695;759613,331345;759493,333416;762746,333819;765878,335799;767302,342480;772713,350399;774992,350579;774992,348667;777307,343079;777270,341986;779549,335304;782682,335304;787523,332582;788093,343470;786669,348667;784960,353616;784105,361782;783821,365989;783251,370196;782037,370899;782112,371185;783275,370511;783821,366484;784105,362277;784960,354111;786669,349162;788093,343965;790371,345450;790086,349162;789517,352874;789232,359802;788662,367968;787238,376630;785530,385785;783536,394694;779834,413500;776416,415233;772144,426121;771005,436514;770435,437999;765594,449382;764169,450372;758189,462497;764454,450372;765878,449382;756765,471900;751923,474128;750919,475873;751069,476107;752208,474127;757050,471900;753632,480314;747366,490212;744234,495161;740816,500110;738253,503822;734550,510999;730563,517927;724298,525351;718032,532280;718293,531813;711196,540198;695817,554799;692790,558846;695817,555046;711196,540446;699520,555788;693503,561263;688673,564348;688412,564697;685393,566715;685280,567419;671894,579297;657654,590680;656996,591095;652243,596371;640851,603795;630204,610733;630165,610773;640851,604042;652243,596619;642844,604785;635190,609115;629896,611058;629743,611219;624047,614436;621901,615300;616501,619106;611232,622354;603257,626808;600694,627056;597845,628156;597402,628448;600979,627303;603542,627056;593289,633737;586739,636707;580188,639429;575562,640032;574777,640419;553132,648585;552029,648803;545443,652544;549145,653534;535475,658730;536614,655266;532057,656751;527785,657988;518956,660463;517777,659232;513545,659968;508418,660957;497881,663185;497533,663325;507564,661205;512691,660215;516962,659473;518671,660710;527500,658235;531772,656998;536329,655513;535190,658978;523228,663927;522642,663784;514399,666649;507564,668381;497311,670608;493075,670299;484214,671797;483926,672340;460287,676300;454876,675062;450319,675062;442345,677290;435225,677785;428105,678032;427331,677744;420842,678743;413010,677537;413295,677290;414719,675557;408169,674815;411302,673330;420700,673083;429814,672835;442914,673083;452028,672340;469116,669123;480508,666896;489052,666649;489646,666409;481362,666649;469970,668876;452882,672093;443769,672835;430668,672588;421554,672835;412156,673083;412441,672093;414434,669619;502153,656998;561676,637449;577340,630273;586169,626313;595283,622107;612371,613198;626041,604042;651673,586720;658793,581771;665628,576575;675881,568409;680153,562222;686290,557335;686339,557028;680438,561727;676166,567914;665913,576080;659078,581276;651958,586225;626326,603547;612656,612703;595568,621612;586454,625819;577625,629778;561961,636954;502438,656503;414719,669124;408169,669124;407314,667144;400479,666896;394213,669124;375986,669371;362601,668876;356050,668381;349500,667391;353446,663734;352633,663927;337931,661561;337253,661700;309058,657246;297951,655266;288268,653781;276591,649080;262066,644378;246972,639181;249535,637449;260072,639181;264629,642646;280293,646605;311337,653534;319026,654771;327285,656008;336399,657741;346442,659628;347221,659473;356620,660710;356904,660215;370575,660710;372853,660957;393929,660957;409308,661452;427535,660215;429813,660215;430668,662195;448610,660215;460572,657741;467407,656751;471679,656256;481078,654276;488767,652792;496457,651059;510562,648938;512406,648337;497596,650564;489906,652297;482217,653781;472818,655761;468547,656256;461711,657246;443199,658730;430668,659720;428390,659720;410162,660957;394783,660463;373708,660463;371429,660215;362601,656998;357759,659720;357747,659742;361746,657493;370575,660710;356905,660215;357012,660154;348076,658978;337538,656998;328425,655266;320165,654029;312476,652792;281432,645863;265769,641903;261212,638439;250674,636707;235010,629778;230453,630025;214219,622849;211371,618395;211941,618148;221909,622849;231877,627551;234725,626066;223048,619385;213365,615673;199979,608991;188587,602558;170645,595876;163810,590927;165234,590432;172069,592164;157829,579297;149854,573605;142450,567914;133051,561232;119381,548117;118443,545570;115678,543168;106280,534259;105141,529805;101438,525351;100997,524750;96597,522134;88053,511493;83211,501595;82642,501595;76091,490707;69826,479819;63275,467199;57294,454331;63275,462992;69256,473880;71250,479819;72074,480869;71059,476287;68415,472117;64110,463706;59003,456310;52737,441463;47369,426243;45607,421806;37929,395180;34534,375851;34510,376382;34795,380341;36219,389497;37928,398901;35080,390734;33086,380341;30808,380341;29384,370938;27390,364999;25681,359308;20840,354853;19416,354853;17992,348667;17422,340748;18561,329613;19131,325653;20101,322938;19629,316745;20270,307589;21409,305733;21409,304619;19131,308331;17137,305857;13435,301403;12758,297876;12581,298186;11441,308084;10587,317982;9733,325653;9733,341490;10017,349657;10587,357823;8024,365494;7454,365494;5745,350646;5745,335304;7169,323426;9731,325652;7454,323179;6885,314270;7454,300660;7739,296948;8593,290762;12011,279626;13714,272229;13150,270470;11156,280369;7739,291504;6885,297691;6600,301403;6030,315013;6600,323921;5176,335799;5176,351141;6885,365989;7454,365989;11156,380094;13150,391724;17422,403602;24150,429144;24738,434040;25966,434040;32232,447155;34510,453836;30238,448144;25681,439236;25397,441711;22919,435037;21125,435277;19131,429585;12296,415975;8024,403850;7739,393704;5745,381826;4321,369948;1189,361287;3182,315260;5176,303382;3467,296948;6885,279131;7739,274925;10017,260572;15998,250179;14574,264284;15998,261866;16852,256087;17137,249684;19700,241518;23688,229145;28529,216525;28892,216170;31093,206132;34225,198955;37928,193016;45333,180643;51313,169508;59857,155155;66123,148969;71250,140308;75522,134864;80078,132884;81218,131400;85774,123481;94603,114572;94844,118296;94200,119861;103432,111603;107989,106406;113970,101457;114485,101955;114255,101705;121659,95271;129064,89332;137039,81908;148146,74732;160107,67061;167259,62725;172069,58895;180613,54440;189727,50234;190933,49695;194034,47048;199125,43800;204714,41325;208668,40534;209378,40088;286843,12868;289718,12325;297666,9898;303148,8939;306007,8918;307064,8661;371999,1237;390440,1175;410162,1484;410529,1724;420130,742;428959,1979;437788,3464;442343,4364;437503,3217;428674,1732;419846,495;41984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orma libre: Forma 10" o:spid="_x0000_s1031" alt="&quot;&quot;" style="position:absolute;left:64942;top:28644;width:12543;height:11209;rotation:180;flip:x y;visibility:visible;mso-wrap-style:square;v-text-anchor:middle" coordsize="2647519,261259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" adj="-11796480,,540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bfbfbf [2412]" stroked="f">
                <v:fill opacity="16448f"/>
                <v:stroke joinstyle="miter"/>
                <v:formulas/>
                <v:path arrowok="t" o:connecttype="custom" o:connectlocs="681884,1114786;676023,1117644;676374,1117781;730622,1085770;711670,1089856;683242,1093126;681889,1089856;701743,1088222;730622,1085770;779919,1081492;778761,1081788;779355,1081684;426266,1075349;446346,1080049;454919,1080457;478834,1091083;489664,1093126;490341,1093330;492823,1091083;502298,1093534;511775,1095577;530446,1099510;530726,1099256;552385,1102525;562763,1104159;573142,1104977;594350,1105794;623228,1105385;624482,1105385;627290,1103955;633607,1102116;640037,1102014;644437,1102524;645621,1105385;655717,1105385;652559,1109471;650754,1111515;644888,1113967;634058,1113967;620070,1113149;589837,1112332;567276,1110698;547422,1108246;527567,1105385;497335,1101299;473871,1094352;474143,1094173;460334,1090265;448151,1085362;434163,1081275;419723,1076780;426266,1075349;691884,1066588;684990,1067541;637311,1069722;653010,1071467;657071,1070650;685047,1067790;689651,1066979;734722,1060667;711305,1063904;719341,1064112;730904,1062171;820201,1059722;746757,1077435;783924,1069935;349331,1051444;401223,1071467;419723,1076780;433711,1081275;447700,1085361;459883,1090265;457175,1092308;449956,1091082;424236,1082501;411601,1078006;398967,1073102;382271,1067790;367831,1062069;356551,1056756;349331,1051444;370539,1041228;395357,1052670;392198,1054305;363320,1041636;370539,1041228;278939,1013440;309623,1028969;315940,1035507;301501,1028560;290671,1022430;278939,1013440;332744,1002954;332749,1003071;334273,1004741;334440,1004041;991718,976130;990080,976253;963006,993825;936383,1006902;917431,1017118;907053,1021204;896224,1025291;883138,1031420;873211,1036733;858771,1042045;843881,1046949;839819,1050627;833502,1052670;817709,1055122;797404,1060843;778903,1066155;758598,1071468;733329,1077189;697682,1082501;696779,1083727;679640,1087608;680084,1087813;699118,1083504;699487,1082501;735134,1077189;760403,1071468;780708,1066155;799209,1060843;819514,1055122;835308,1052670;824616,1058479;824929,1058391;836210,1052261;842527,1050218;842948,1050113;845686,1047357;860577,1042454;875016,1037141;884943,1031829;898029,1025699;908858,1021613;916284,1018689;920139,1016300;939091,1006084;965713,993008;217946,970478;219659,971809;220244,972079;994747,959811;994592,959907;994592,960024;995309,960117;995495,959907;1004495,953711;1001831,955378;1001360,955821;1003187,954762;181102,933128;198144,951299;184632,936614;1036444,933116;1036404,933128;1036105,934980;1028886,942336;1020312,950917;1020829,950809;1028886,942744;1036105,935389;1036444,933116;225206,923913;226100,924899;226145,924764;158461,914547;170193,921495;170769,922109;176115,923180;188241,933345;204937,945604;212157,954595;216218,959090;233365,972167;228401,975844;212433,959776;211706,959907;226818,975113;228401,975844;233365,972167;276232,1002815;267659,1005267;270817,1007310;258183,1007719;250060,1002815;242390,997503;223438,983200;205840,968897;189595,954595;181925,947648;174705,940292;177412,937023;186437,944379;196364,951326;208547,963176;209583,963981;196364,951326;186888,944379;177863,937023;167936,925990;158461,914547;1152523,849573;1152294,849662;1147366,860374;1147786,798378;1135828,814021;1129961,823828;1124096,832818;1110107,849573;1097924,866327;1087095,879813;1086192,880313;1085453,881304;1086643,880630;1097473,867145;1109656,850390;1123644,833636;1129510,824646;1135376,814838;1147560,798901;1194488,792772;1188622,808709;1178243,825872;1167865,843444;1158389,854477;1164707,843035;1170121,831593;1174182,825463;1179597,817290;1184561,809117;1194488,792772;1165281,757743;1154328,775200;1154127,775619;1165158,758037;1171288,718204;1158124,750777;1130432,802038;1126378,807843;1126352,807891;1116876,822603;1107400,838540;1096570,850799;1087546,864693;1034300,919043;1016702,932528;1015014,933691;1014286,934358;1006927,939791;1000909,946013;978799,961133;975334,963116;965924,970063;964565,970862;962554,972575;944957,983200;927358,993008;925344,993932;913429,1000941;909735,1002629;906151,1004858;893967,1010988;882584,1015031;857213,1026620;797690,1046725;756212,1056384;789733,1050627;796050,1049400;816355,1042862;828990,1039184;849296,1029785;872308,1022430;887052,1017194;893516,1013848;899382,1012214;907504,1008127;909638,1006784;915175,1001998;927358,995460;941219,989307;946310,986469;963908,975844;971579,969306;980153,964402;1002263,949283;1018056,935797;1035654,922312;1088899,867962;1096227,856681;1096570,855703;1108302,839357;1111912,834453;1116712,828424;1118229,825872;1127705,811160;1146206,776425;1164255,739239;1169557,724119;1220659,682029;1219305,682846;1219305,682846;1224921,657810;1224759,658533;1226074,659962;1230135,664048;1232842,662414;1232910,662100;1231037,663231;1226525,659553;1220899,611389;1220584,611405;1220013,611434;1220208,613376;1219757,623593;1217952,629722;1207122,645251;1204415,658736;1201708,663231;1197195,682846;1192231,698374;1186817,713494;1183658,725345;1180048,737604;1182927,733549;1185463,724936;1187719,712677;1193134,697557;1198098,682029;1202610,662414;1205317,657918;1208025,644433;1218854,628905;1211635,660370;1206220,686523;1194036,720032;1191626,723428;1190596,728512;1187268,737196;1174634,762123;1168767,775200;1165158,782147;1160645,789502;1148462,809117;1135376,828324;1118681,854068;1100180,879404;1087997,893707;1074911,907601;1070399,913322;1065436,919043;1057764,924764;1045219,937344;1045581,938658;1032496,950917;1018507,959907;1007227,968080;996540,975153;998202,975027;1009934,967263;1021215,959090;1035203,950100;1048289,937840;1047837,936206;1060472,923538;1068143,917817;1073106,912096;1077619,906375;1090705,892481;1102888,878178;1121388,852842;1138084,827098;1151170,807891;1163353,788276;1167865,780921;1171475,773974;1177341,760897;1189975,735970;1194939,719215;1207122,685707;1212537,659553;1219757,628087;1221385,622560;1220208,622366;1220659,612150;1230586,602751;1225332,622579;1225332,622579;1230586,602752;1234647,598665;1231940,603978;1231320,615113;1231037,625636;1226525,638210;1226525,639646;1231940,625636;1232842,603977;1234946,599849;1215244,581093;1212287,587422;1211183,596622;1209760,592324;1209239,592931;1210732,597439;1209830,603978;1211635,609290;1213034,609219;1212086,606429;1212988,599891;1215244,581093;1253148,570060;1254050,570468;1253599,587631;1254050,599482;1252696,621140;1251343,633400;1247282,651380;1245928,666500;1239159,694288;1232842,718398;1221562,722893;1222464,720441;1224269,703278;1231037,685298;1236452,682437;1236452,682437;1242318,651380;1245477,636669;1248184,621549;1250440,607246;1251343,593761;1251794,582319;1252696,576189;1253148,570060;63552,380585;63776,380687;63798,380629;90776,322012;80849,338767;72727,344897;72707,345288;71922,360932;71945,360894;72727,345305;80849,339175;90776,322421;91114,322625;91283,322319;96190,286460;89873,290546;80397,308527;82565,310098;82636,309822;80849,308527;90324,290546;95918,286928;130935,263167;130365,263581;127946,272005;126423,276244;84910,344897;79043,361651;73629,378814;61897,414775;54226,439293;50616,457683;48811,467081;47457,476480;43396,501816;42042,517345;44299,533691;45356,524784;45201,521840;47006,504677;51067,479341;54288,475840;58965,447494;58738,442563;63196,430989;65849,421272;65055,422948;62348,422130;55579,439702;56031,449510;52872,468307;52421,471577;47909,476480;49262,467081;51067,457683;54677,439293;62348,414775;74080,378814;79495,361651;85361,344897;126874,276244;130935,263167;139058,222303;139057,222303;141313,223938;141313,223937;220366,164123;220280,164186;220016,164456;216331,167953;215399,169180;214790,169803;212157,173266;184632,202688;176961,210861;169290,219442;135370,253395;169741,219034;177412,210452;185083,202279;212608,172857;215399,169180;220016,164456;231821,135944;227926,137173;225030,138147;224340,138939;219377,143025;206742,150381;198169,158963;190047,167544;184632,172039;184448,171831;179330,177403;170644,187159;156656,201053;158912,203505;158955,203471;157107,201462;171095,187568;185083,172039;190498,167545;198620,158963;207193,150381;219828,143026;224791,138939;230206,137101;231915,136620;885394,62114;908407,71513;918334,78868;896224,69061;885394,62114;810490,32283;828539,35960;853808,47402;810490,32283;538849,29576;529373,30648;509067,33100;489213,37186;480640,39638;470713,42090;448990,45955;444992,47403;417467,55984;390394,65792;371442,73556;358807,78051;327672,91128;312782,99709;298342,108291;275329,123819;253670,139348;232941,155724;234718,157737;239118,155004;242863,152476;256378,141800;278037,126271;301049,110743;315489,102161;330380,93580;361514,80503;373698,74782;392649,67017;419723,57210;447248,48629;458811,46572;464396,44843;540419,29990;700220,20790;709865,21658;722951,25744;713024,24519;692267,20841;700220,20790;752732,17572;771232,18797;793794,26970;765818,22475;752732,17572;601795,17469;549678,20023;513579,24518;496433,28605;481542,33508;460785,35960;382271,63340;353844,74782;345270,77642;337599,81320;323160,88267;300598,98892;283451,111151;233816,146295;223443,154463;213295,162854;213510,163049;135448,246004;119654,265619;112435,277470;105215,288503;91678,311387;76953,332401;76787,333046;71824,345305;68214,351026;67311,351843;63307,363898;62348,371050;61446,381266;55128,398020;49262,414775;42945,439293;39335,461769;37079,484244;40238,468716;40530,467434;41140,461360;44750,438885;45880,439226;45978,438847;44750,438476;51068,413957;56933,397203;63222,380525;62800,380448;63702,370233;68665,351026;72275,345305;72396,345006;77239,333046;92129,311796;105666,288912;112886,277879;120106,266028;135899,246413;213962,163458;234718,146295;284354,111151;301501,98892;324062,88267;338502,81320;346173,77643;354746,74782;383174,63340;461688,35961;482445,33509;497335,28605;514482,24519;550580,20023;602698,17623;644588,18895;665193,0;686401,1226;708060,3269;722499,6538;731975,10625;743707,8581;761305,12259;772135,15120;771684,15529;771232,18389;752732,17163;746415,15529;740098,14302;727914,11850;715731,9399;703097,7764;689109,7764;677828,7764;660230,7764;659403,7525;651656,11033;654364,15120;681438,20023;669390,20214;669593,20228;682340,20023;693170,21250;713926,24927;723853,26153;740549,29422;757696,32692;774391,36369;791087,40865;799209,42908;807331,45359;807436,45446;813261,46356;827375,51106;829347,53811;829893,53941;842527,58436;853357,62522;864186,67018;872309,71104;877723,73556;883589,76416;903443,86633;928712,101344;941798,109517;942177,109762;948864,113441;1203512,547176;1203322,550595;1208476,551262;1213439,554531;1215695,565564;1224269,578641;1227879,578938;1227879,575781;1231547,566553;1231488,564748;1235098,553714;1240062,553714;1247733,549219;1248635,567199;1246379,575781;1243672,583954;1242318,597439;1241867,604386;1240964,611333;1239041,612495;1239159,612967;1241003,611854;1241867,605203;1242318,598257;1243672,584771;1246379,576598;1248635,568017;1252245,570469;1251794,576598;1250891,582728;1250440,594170;1249538,607655;1247282,621958;1244574,637078;1241415,651789;1235550,682846;1230135,685707;1223366,703687;1221561,720850;1220659,723302;1212988,742100;1210732,743734;1201256,763758;1211183,743734;1213439,742100;1199000,779286;1191329,782964;1189738,785846;1189975,786233;1191780,782964;1199451,779286;1194036,793180;1184109,809526;1179146,817699;1173731,825872;1169670,832001;1163804,843852;1157487,855294;1147560,867553;1137633,878996;1138046,878224;1126803,892072;1102436,916182;1097639,922867;1102436,916591;1126803,892481;1108302,917817;1098770,926858;1091118,931953;1090704,932528;1085920,935861;1085741,937023;1064533,956638;1041971,975436;1040928,976121;1033398,984834;1015349,997094;998480,1008552;998419,1008618;1015349,997503;1033398,985243;1018507,998728;1006380,1005880;997992,1009088;997750,1009354;988726,1014666;985325,1016093;976769,1022379;968421,1027742;955786,1035098;951725,1035507;947212,1037324;946510,1037806;952176,1035915;956238,1035507;939993,1046540;929615,1051444;919237,1055939;911906,1056935;910663,1057574;876369,1071059;874621,1071419;864186,1077597;870052,1079232;848393,1087813;850198,1082092;842978,1084544;836210,1086587;822222,1090674;820353,1088642;813648,1089856;805526,1091491;788831,1095169;788280,1095401;804172,1091899;812295,1090265;819063,1089039;821770,1091082;835759,1086996;842527,1084953;849747,1082501;847942,1088222;828990,1096395;828061,1096159;815002,1100890;804172,1103750;787928,1107428;781216,1106917;767178,1109391;766720,1110289;729268,1116827;720694,1114784;713475,1114784;700840,1118462;689560,1119279;678279,1119687;677053,1119212;666773,1120862;654364,1118870;654815,1118462;657071,1115601;646693,1114375;651656,1111923;666547,1111514;680987,1111106;701743,1111514;716182,1110289;743256,1104976;761305,1101299;774842,1100890;775784,1100494;762659,1100890;744610,1104568;717536,1109880;703097,1111106;682340,1110698;667901,1111106;653010,1111515;653461,1109880;656620,1105794;795599,1084953;889906,1052670;914724,1040819;928712,1034281;943152,1027334;970226,1012623;991885,997503;1032496,968897;1043776,960725;1054606,952143;1070850,938658;1077619,928442;1087341,920371;1087419,919863;1078070,927625;1071301,937840;1055057,951326;1044228,959907;1032947,968080;992336,996685;970677,1011805;943603,1026517;929164,1033463;915175,1040002;890358,1051853;796050,1084135;657071,1104977;646693,1104977;645339,1101707;634509,1101299;624582,1104977;595704,1105385;574496,1104568;564117,1103750;553739,1102116;559991,1096077;558703,1096395;535410,1092489;534336,1092717;489664,1085362;472066,1082092;456724,1079641;438224,1071876;415211,1064112;391296,1055530;395357,1052670;412053,1055530;419272,1061251;444090,1067790;493274,1079232;505457,1081275;518543,1083318;532983,1086179;548895,1089295;550129,1089039;565020,1091083;565471,1090265;587130,1091083;590740,1091491;624131,1091491;648497,1092308;677376,1090265;680986,1090265;682340,1093534;710767,1090265;729719,1086179;740549,1084544;747317,1083727;762208,1080458;774391,1078006;786574,1075145;808922,1071643;811844,1070650;788380,1074328;776196,1077189;764013,1079641;749122,1082910;742354,1083727;731524,1085362;702194,1087813;682340,1089448;678730,1089448;649851,1091491;625485,1090674;592094,1090674;588484,1090265;574496,1084953;566825,1089448;566805,1089483;573142,1085770;587130,1091082;565471,1090265;565642,1090165;551483,1088222;534788,1084953;520348,1082092;507262,1080049;495079,1078006;445895,1066564;421077,1060026;413858,1054305;397162,1051444;372344,1040002;365125,1040411;339404,1028560;334892,1021204;335794,1020796;351588,1028560;367380,1036324;371893,1033872;353393,1022839;338051,1016709;316843,1005676;298793,995051;270366,984018;259536,975845;261792,975027;272622,977888;250060,956638;237426,947239;225694,937840;210803,926807;189144,905149;187658,900943;183278,896976;168388,882265;166583,874909;160717,867553;160018,866561;153045,862241;139508,844669;131838,828324;130935,828324;120557,810343;110630,792363;100252,771522;90776,750273;100252,764575;109728,782555;112886,792363;114192,794096;112585,786531;108395,779643;101574,765753;93483,753541;83556,729023;75051,703888;72258,696561;60095,652592;54715,620672;54677,621549;55128,628087;57384,643207;60092,658736;55579,645251;52421,628087;48811,628087;46555,612559;43396,602751;40689,593353;33018,585997;30762,585997;28506,575781;27603,562704;29408,544315;30310,537777;31847,533292;31100,523066;32115,507946;33920,504881;33920,503042;30310,509172;27152,505085;21286,497730;20214,491907;19932,492417;18127,508763;16773,525109;15420,537777;15420,563930;15871,577415;16773,590900;12713,603569;11810,603569;9103,579050;9103,553714;11359,534099;15418,537775;11810,533691;10908,518979;11810,496504;12261,490374;13615,480158;19030,461769;21728,449553;20835,446649;17676,462995;12261,481384;10908,491600;10456,497730;9554,520205;10456,534916;8200,554531;8200,579867;10908,604386;11810,604386;17676,627679;20835,646885;27603,666500;38263,708680;39194,716764;41140,716764;51068,738422;54677,749455;47909,740056;40689,725345;40238,729431;36312,718411;33469,718807;30310,709408;19481,686932;12713,666909;12261,650154;9103,630539;6846,610924;1883,596622;5041,520614;8200,500999;5493,490374;10908,460952;12261,454005;15871,430303;25347,413140;23091,436433;25346,432441;26701,422896;27152,412323;31213,398837;37530,378405;45201,357564;45776,356979;49263,340401;54226,328550;60092,318743;71824,298311;81300,279922;94837,256220;104764,246004;112886,231702;119655,222711;126874,219442;128679,216990;135899,203914;149887,189202;150268,195351;149247,197936;163875,184299;171095,175717;180571,167545;181387,168366;181022,167953;192754,157328;204486,147521;217121,135261;234718,123410;253670,110743;265001,103584;272622,97257;286159,89902;300598,82955;302510,82065;307423,77694;315489,72330;324345,68244;330609,66938;331733,66200;454468,21249;459022,20352;471615,16345;480301,14762;484830,14727;486506,14302;589386,2043;618603,1941;649851,2451;650433,2847;665645,1226;679633,3269;693621,5721;700838,7206;693170,5312;679181,2860;665193,817;665193,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textboxrect="0,0,2647519,2612594"/>
                <v:textbox>
                  <w:txbxContent>
                    <w:p w14:paraId="1E51CE6F" w14:textId="77777777" w:rsidR="00E24FD6" w:rsidRDefault="00E24FD6" w:rsidP="00E24FD6">
                      <w:pPr>
                        <w:jc w:val="center"/>
                      </w:pPr>
                    </w:p>
                  </w:txbxContent>
                </v:textbox>
              </v:shape>
              <v:shape id="Forma libre: Forma 18" o:spid="_x0000_s1032" alt="&quot;&quot;" style="position:absolute;left:56089;top:111797;width:4863;height:4546;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a5a5a5 [2092]" stroked="f">
                <v:fill opacity="24929f"/>
                <v:stroke joinstyle="miter"/>
                <v:path arrowok="t" o:connecttype="custom" o:connectlocs="264390,452084;262117,453243;262253,453298;283287,440317;275939,441974;264916,443300;264391,441974;272089,441311;283287,440317;302401,438582;301952,438702;302182,438660;165278,436091;173063,437997;176388,438162;185660,442471;189859,443300;190122,443383;191084,442471;194758,443466;198432,444294;205672,445889;205780,445786;214178,447111;218202,447774;222226,448106;230449,448437;241647,448271;242133,448271;243221,447691;245671,446946;248164,446904;249870,447111;250329,448271;254244,448271;253019,449929;252319,450757;250045,451752;245846,451752;240422,451420;228700,451089;219952,450426;212254,449431;204556,448271;192834,446614;183736,443797;183841,443725;178487,442140;173763,440151;168340,438494;162741,436671;165278,436091;268267,432538;265594,432924;247107,433809;253194,434517;254769,434185;265616,433025;267401,432696;284877,430137;275797,431449;278913,431534;283396,430746;318020,429754;289543,436937;303954,433895;135448,426396;155568,434517;162741,436671;168164,438494;173588,440151;178312,442140;177262,442968;174463,442471;164490,438991;159592,437168;154693,435179;148219,433025;142621,430705;138247,428551;135448,426396;143671,422253;153293,426894;152069,427556;140871,422419;143671,422253;108154,410985;120051,417282;122501,419933;116902,417116;112703,414630;108154,410985;129016,406732;129018,406779;129609,407457;129674,407173;384523,395854;383887,395904;373390,403030;363067,408333;355719,412476;351695,414133;347496,415790;342422,418276;338573,420430;332975,422585;327201,424574;325626,426065;323177,426894;317054,427888;309180,430208;302007,432362;294134,434517;284336,436837;270515,438991;270165,439488;263519,441062;263692,441145;271072,439398;271215,438991;285036,436837;294834,434517;302707,432362;309880,430208;317753,427888;323877,426894;319732,429249;319853,429214;324227,426728;326676,425899;326839,425856;327901,424739;333675,422751;339273,420596;343122,418442;348196,415956;352395,414299;355274,413113;356769,412144;364117,408002;374440,402699;84505,393562;85169,394102;85396,394211;385697,389236;385637,389275;385637,389322;385915,389360;385987,389275;389477,386762;388444,387438;388261,387618;388969,387189;70219,378415;76827,385784;71588,379829;401864,378410;401849,378415;401733,379166;398934,382149;395609,385629;395810,385585;398934,382315;401733,379332;401864,378410;87320,374679;87667,375078;87684,375023;61441,370880;65989,373698;66213,373947;68286,374381;72988,378503;79461,383475;82260,387121;83835,388944;90483,394247;88559,395738;82367,389222;82086,389275;82086,389275;87945,395442;88559,395738;90483,394247;107104,406676;103780,407670;105005,408499;100106,408664;96957,406676;93983,404521;86634,398721;79811,392921;73513,387121;70538,384304;67739,381321;68789,379995;72288,382978;76137,385795;80861,390601;81262,390927;76137,385795;72463,382978;68964,379995;65115,375520;61441,370880;446872,344531;446783,344567;444872,348911;445035,323770;440399,330113;438124,334090;435850,337736;430426,344531;425702,351325;421503,356794;421153,356997;420866,357399;421328,357126;425527,351657;430251,344862;435675,338068;437949,334422;440224,330445;444948,323982;459010,323194;457545,326302;454395,332268;457545,326302;459010,323194;463143,321496;460869,327959;456845,334919;452821,342045;449147,346520;451596,341879;453695,337239;455270,334754;457370,331439;459294,328125;463143,321496;451819,307291;447572,314370;447494,314540;451771,307410;454148,291256;449044,304466;438307,325254;436734,327608;436725,327627;433050,333593;429376,340057;425177,345028;421678,350663;401033,372703;394210,378172;393555,378643;393273,378914;390419,381117;388086,383641;379513,389772;378170,390576;374521,393394;373994,393718;373215,394413;366392,398721;359568,402699;358787,403073;354167,405916;352735,406600;351345,407504;346621,409990;342208,411630;332370,416330;309291,424483;293209,428400;306206,426065;308656,425568;316529,422916;321427,421425;329301,417613;338223,414630;343940,412507;346446,411150;348721,410487;351870,408830;352697,408285;354844,406344;359568,403693;364942,401198;366916,400047;373740,395738;376714,393087;380038,391098;388611,384966;394735,379498;401558,374029;422203,351988;425044,347413;425177,347017;429726,340388;431126,338399;432987,335954;433575,334919;437249,328953;444423,314867;451421,299787;453477,293655;473291,276586;472766,276917;472766,276917;474943,266764;474880,267057;475390,267637;476965,269294;478015,268631;478041,268504;477315,268963;475565,267471;473384,247939;473262,247946;473040,247957;473116,248745;472941,252888;472241,255374;468042,261671;466992,267140;465943,268963;464193,276917;462268,283215;460169,289346;458944,294152;457545,299124;458661,297479;459644,293986;460519,289015;462618,282883;464543,276586;466292,268631;467342,266808;468392,261340;472591,255042;469792,267803;467692,278409;462968,291998;462034,293375;461634,295436;460344,298958;455445,309067;453171,314370;451771,317187;450021,320170;445298,328125;440224,335913;433750,346354;426577,356628;421853,362429;416779,368063;415030,370383;413105,372703;410131,375023;405266,380125;405407,380658;400333,385629;394910,389275;390536,392590;386392,395458;387037,395407;391585,392258;395959,388944;401383,385298;406457,380326;406282,379663;411181,374526;414155,372206;416080,369886;417829,367566;422903,361932;427627,356131;434800,345857;441273,335416;446347,327627;451071,319673;452821,316690;454220,313873;456495,308570;461394,298461;463318,291666;468042,278077;470142,267471;472941,254711;473572,252469;473116,252391;473291,248248;477140,244436;475102,252477;475102,252477;477140,244436;478714,242779;477665,244934;477665,244934;477424,249449;477315,253717;475565,258816;475565,259398;477665,253717;478015,244933;478830,243259;471191,235653;470045,238220;469617,241951;469065,240208;468863,240454;469442,242282;469092,244934;469792,247088;470334,247059;469966,245928;470316,243276;471191,235653;485888,231179;486238,231344;486063,238305;486238,243111;485713,251894;485188,256865;483613,264157;483088,270289;480464,281557;478015,291335;473641,293158;473991,292163;474690,285203;477315,277912;479414,276752;479414,276751;481689,264157;482913,258191;483963,252059;484838,246259;485188,240790;485363,236150;485713,233664;485888,231179;24641,154340;24728,154381;24737,154358;35197,130587;31348,137381;28199,139867;28191,140026;27886,146370;27895,146355;28199,140033;31348,137547;35197,130753;35328,130835;35394,130711;37296,116169;34847,117827;31173,125118;32013,125755;32041,125643;31348,125118;35022,117827;37191,116359;50768,106723;50547,106891;49609,110307;49018,112026;32922,139867;30648,146662;28548,153622;23999,168205;21025,178148;19626,185606;18926,189417;18401,193229;16826,203504;16301,209801;17176,216430;17586,212818;17526,211624;18226,204664;19800,194389;21049,192969;22863,181474;22775,179474;24503,174781;25532,170840;25224,171520;24174,171188;21550,178314;21725,182292;20500,189915;20325,191240;18576,193229;19101,189417;19800,185606;21200,178148;24174,168205;28723,153622;30823,146662;33097,139867;49193,112026;50768,106723;53917,90151;53917,90151;54792,90814;54792,90814;85443,66557;85410,66583;85308,66692;83879,68111;83517,68609;83281,68861;82260,70265;71588,82197;68614,85511;65640,88991;52493,102754;65814,88826;68789,85345;71763,82031;82435,70099;83517,68609;85308,66692;89885,55130;88375,55628;87252,56023;86984,56344;85060,58002;80161,60985;76837,64465;73688,67945;71588,69768;71517,69683;69532,71943;66164,75900;60741,81534;61615,82528;61632,82514;60916,81700;66339,76065;71763,69768;73862,67945;77012,64465;80336,60985;85235,58002;87159,56345;89259,55599;89921,55404;343297,25189;352220,29001;356069,31984;347496,28007;343297,25189;314254,13092;321252,14583;331050,19223;314254,13092;208930,11994;205256,12429;197382,13423;189684,15080;186360,16075;182511,17069;174089,18636;172539,19223;161866,22703;151369,26681;144021,29830;139122,31652;127050,36955;121276,40436;115677,43916;106754,50213;98356,56510;90319,63152;91008,63968;92714,62859;94166,61834;99406,57505;107804,51207;116727,44910;122326,41430;128099,37950;140171,32647;144895,30327;152243,27178;162741,23201;173413,19721;177896,18886;180062,18185;209539,12162;271499,8431;275239,8783;280312,10440;276463,9943;268415,8452;271499,8431;291860,7126;299033,7623;307781,10937;296933,9114;291860,7126;233336,7084;213129,8120;199132,9943;192484,11600;186710,13589;178662,14583;148219,25686;137197,30327;133873,31487;130899,32978;125300,35795;116552,40104;109904,45076;90658,59327;86636,62640;82702,66043;82785,66122;52518,99763;46394,107718;43595,112523;40795,116998;35547,126278;29837,134800;29773,135061;27848,140033;26449,142353;26099,142684;24546,147573;24174,150473;23825,154616;21375,161411;19101,168205;16651,178148;15252,187263;14377,196378;15601,190080;15715,189561;15951,187097;17351,177983;17789,178121;17827,177967;17351,177817;19801,167874;22075,161079;24513,154316;24350,154285;24699,150142;26624,142353;28024,140033;28071,139912;29948,135061;35722,126444;40970,117164;43770,112689;46569,107883;52693,99929;82960,66288;91008,59328;110254,45076;116902,40104;125650,35795;131249,32978;134223,31487;137547,30327;148569,25686;179012,14583;187060,13589;192834,11600;199482,9943;213479,8120;233686,7147;249929,7663;257918,0;266141,497;274539,1326;280137,2652;283812,4309;288360,3480;295184,4972;299383,6132;299208,6297;299033,7457;291860,6960;289410,6297;286961,5800;282237,4806;277513,3811;272614,3149;267191,3149;262817,3149;255993,3149;255673,3052;252669,4474;253719,6132;264216,8120;259545,8197;259624,8203;264566,8120;268765,8617;276813,10109;280662,10606;287136,11932;293784,13258;300258,14749;306731,16572;309880,17400;313030,18395;313070,18430;315329,18799;320801,20725;321566,21822;321777,21875;326676,23698;330875,25355;335074,27178;338223,28835;340323,29830;342597,30989;350295,35133;360093,41098;365167,44413;365314,44512;367907,46004;466642,221898;466568,223285;468567,223556;470491,224881;471366,229356;474690,234659;476090,234779;476090,233499;477512,229757;477490,229024;478889,224550;480814,224550;483788,222727;484138,230019;483263,233499;482213,236813;481689,242282;481514,245099;481164,247916;480418,248388;480464,248579;481179,248128;481514,245431;481689,242613;482213,237145;483263,233830;484138,230350;485538,231345;485363,233830;485013,236316;484838,240956;484488,246425;483613,252225;482563,258357;481339,264323;479064,276917;476965,278077;474340,285369;473640,292329;473291,293324;470316,300947;469441,301610;465767,309730;469617,301610;470491,300947;464893,316027;461918,317519;461302,318687;461394,318844;462093,317518;465068,316027;462968,321662;459119,328290;457195,331605;455095,334919;453520,337405;451246,342211;448797,346851;444948,351823;441099,356463;441259,356150;436899,361766;427452,371543;425592,374254;427452,371709;436899,361931;429726,372206;426030,375872;423063,377939;422903,378172;421048,379524;420978,379995;412755,387949;404007,395572;403603,395851;400683,399384;393685,404356;387144,409002;387121,409029;393685,404521;400683,399550;394910,405018;390208,407919;386955,409220;386862,409327;383362,411482;382044,412060;378726,414610;375489,416785;370591,419768;369016,419933;367266,420670;366994,420866;369191,420099;370766,419933;364467,424408;360443,426397;356419,428219;353577,428623;353095,428882;339798,434351;339120,434497;335074,437002;337349,437665;328951,441145;329650,438825;326851,439820;324227,440648;318803,442305;318078,441482;315479,441974;312330,442637;305856,444128;305643,444222;311805,442802;314954,442140;317578,441643;318628,442471;324052,440814;326676,439985;329475,438991;328776,441311;321427,444625;321067,444530;316004,446448;311805,447608;305506,449100;302904,448893;297461,449896;297283,450260;282762,452911;279438,452083;276638,452083;271739,453574;267366,453906;262992,454071;262516,453879;258530,454548;253719,453740;253894,453574;254769,452414;250745,451917;252669,450923;258443,450757;264041,450591;272089,450757;277688,450260;288185,448106;295184,446614;300432,446448;300798,446288;295709,446448;288710,447940;278213,450094;272614,450591;264566,450426;258968,450591;253194,450757;253369,450094;254594,448437;308480,439985;345047,426894;354669,422088;360093,419436;365692,416619;376189,410653;384587,404521;400333,392921;404707,389607;408906,386127;415205,380658;417829,376515;421599,373242;421629,373036;418004,376183;415380,380326;409081,385795;404882,389275;400508,392590;384762,404190;376364,410322;365867,416288;360268,419105;354844,421756;345222,426562;308656,439654;254769,448106;250745,448106;250220,446780;246021,446614;242172,448106;230974,448271;222751,447940;218727,447608;214703,446946;217127,444497;216628,444625;207597,443041;207180,443134;189859,440151;183036,438825;177087,437831;169914,434682;160991,431534;151719,428054;153293,426894;159767,428054;162566,430374;172189,433025;191259,437665;195983,438494;201057,439322;206655,440483;212825,441746;213304,441643;219077,442471;219252,442140;227650,442471;229050,442637;241997,442637;251444,442968;262642,442140;264041,442140;264566,443466;275588,442140;282937,440483;287136,439820;289760,439488;295534,438163;300258,437168;304981,436008;313646,434588;314779,434185;305681,435677;300957,436837;296234,437831;290460,439157;287836,439488;283637,440151;272264,441145;264566,441808;263167,441808;251969,442637;242522,442305;229575,442305;228175,442140;222751,439985;219777,441808;219770,441823;222226,440317;227650,442471;219252,442140;219318,442099;213829,441311;207355,439985;201757,438825;196683,437997;191959,437168;172888,432528;163266,429877;160467,427556;153993,426396;144370,421756;141571,421922;131598,417116;129849,414133;130199,413967;136322,417116;142446,420265;144195,419270;137022,414796;131074,412310;122851,407836;115852,403527;104830,399053;100631,395738;101506,395407;105705,396567;96957,387949;92058,384138;87509,380326;81736,375852;73338,367069;72761,365363;71063,363754;65290,357788;64590,354805;62315,351823;62044,351420;59341,349668;54092,342542;51118,335913;50768,335913;46744,328622;42895,321330;38871,312879;35197,304261;38871,310061;42545,317353;43770,321330;44276,322033;43653,318965;42028,316172;39383,310539;36246,305587;32397,295644;29100,285452;28017,282479;23301,264648;21215,251704;21200,252059;21375,254711;22250,260843;23300,267140;21550,261671;20325,254711;18926,254711;18051,248414;16826,244436;15776,240625;12802,237642;11927,237642;11053,233499;10703,228196;11402,220738;11752,218087;12348,216268;12059,212121;12452,205989;13152,204747;13152,204001;11752,206487;10528,204829;8253,201846;7838,199485;7728,199692;7029,206321;6504,212950;5979,218087;5979,228693;6154,234162;6504,239630;4929,244768;4579,244768;3529,234825;3529,224550;4404,216595;5978,218086;4579,216430;4229,210464;4579,201349;4754,198863;5279,194720;7379,187263;8425,182309;8078,181131;6854,187760;4754,195218;4229,199361;4054,201846;3704,210961;4054,216927;3180,224881;3180,235156;4229,245099;4579,245099;6854,254545;8078,262334;10703,270289;14836,287394;15197,290672;15952,290672;19801,299455;21200,303930;18576,300118;15776,294152;15602,295809;14079,291340;12977,291501;11752,287689;7553,278574;4929,270454;4754,263660;3529,255705;2655,247751;730,241951;1955,211127;3180,203172;2130,198863;4229,186932;4754,184114;6154,174503;9828,167542;8953,176988;9828,175369;10353,171499;10528,167211;12102,161742;14552,153456;17526,145005;17749,144767;19101,138044;21025,133238;23300,129261;27849,120975;31523,113518;36771,103906;40620,99763;43770,93963;46394,90317;49193,88991;49893,87997;52693,82694;58116,76728;58264,79222;57868,80270;63540,74739;66339,71259;70013,67945;70330,68278;70188,68111;74737,63802;79286,59825;84185,54853;91008,50047;98356,44910;102750,42007;105705,39441;110953,36458;116552,33641;117293,33280;119198,31507;122326,29332;125759,27675;128188,27145;128624,26846;176213,8617;177978,8254;182861,6629;186229,5986;187985,5972;188635,5800;228525,829;239853,787;251969,994;252195,1154;258093,497;263516,1326;268940,2320;271738,2922;268765,2154;263341,1160;257918,331;257918,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orma libre: Forma 18" o:spid="_x0000_s1033" alt="&quot;&quot;" style="position:absolute;left:68954;top:101274;width:2503;height:2340;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7f7f7f [1612]" stroked="f">
                <v:fill opacity="24929f"/>
                <v:stroke joinstyle="miter"/>
                <v:path arrowok="t" o:connecttype="custom" o:connectlocs="136098,232730;134928,233327;134998,233355;145825,226672;142043,227525;136369,228208;136098,227525;140061,227184;145825,226672;155664,225779;155433,225841;155552,225819;85079,224497;89086,225478;90798,225563;95571,227781;97732,228208;97867,228251;98363,227781;100254,228293;102145,228720;105872,229541;105928,229488;110251,230170;112322,230511;114394,230682;118626,230853;124390,230767;124641,230767;125201,230469;126462,230085;127745,230063;128623,230170;128860,230767;130875,230767;130244,231620;129884,232047;128713,232559;126552,232559;123760,232388;117726,232218;113223,231876;109260,231365;105297,230767;99263,229914;94580,228464;94634,228427;91878,227611;89447,226587;86655,225734;83773,224795;85079,224497;138093,222668;136717,222867;127201,223322;130334,223686;131145,223516;136729,222919;137648,222749;146643,221432;141970,222107;143574,222151;145881,221746;163704,221234;149045,224932;156464,223367;69723,219506;80080,223686;83773,224795;86565,225734;89357,226587;91788,227611;91248,228037;89807,227781;84673,225990;82152,225051;79630,224028;76298,222919;73416,221724;71164,220615;69723,219506;73956,217373;78909,219762;78279,220103;72515,217459;73956,217373;55674,211572;61798,214814;63059,216179;60177,214729;58015,213449;55674,211572;66413,209383;66413,209407;66718,209756;66751,209610;197937,203783;197610,203809;192207,207477;186893,210207;183110,212340;181039,213193;178878,214046;176266,215326;174284,216435;171402,217544;168430,218568;167620,219336;166359,219762;163207,220274;159154,221468;155462,222577;151409,223686;146365,224881;139251,225990;139070,226246;135650,227056;135738,227099;139537,226199;139611,225990;146726,224881;151769,223686;155822,222577;159514,221468;163567,220274;166719,219762;164585,220975;164648,220957;166899,219677;168160,219250;168244,219228;168791,218653;171763,217629;174645,216520;176626,215411;179238,214132;181399,213278;182882,212668;183651,212169;187433,210037;192747,207307;43500,202603;43842,202881;43958,202938;198542,200376;198511,200396;198511,200421;198654,200440;198691,200396;200488,199103;199956,199451;199862,199543;200226,199322;36146,194806;39548,198599;36851,195534;206864,194803;206856,194806;206797,195192;205356,196728;203644,198520;203748,198497;205356,196813;206797,195278;206864,194803;44949,192882;45127,193088;45136,193060;31627,190927;33969,192377;34084,192505;35151,192729;37571,194851;40903,197410;42344,199287;43155,200226;46577,202956;45587,203724;42399,200369;42254,200396;42254,200396;45271,203571;45587,203724;46577,202956;55133,209354;53422,209866;54052,210293;51531,210378;49910,209354;48379,208245;44596,205259;41084,202273;37841,199287;36310,197837;34869,196301;35410,195619;37211,197155;39192,198605;41624,201079;41831,201247;39192,198605;37301,197155;35500,195619;33518,193316;31627,190927;230032,177362;229987,177381;229003,179617;229087,166675;226700,169940;225529,171988;224359,173865;221567,177362;219135,180860;216974,183675;216793,183780;216646,183987;216884,183846;219045,181031;221477,177533;224269,174035;225439,172158;226610,170111;229042,166784;236281,166378;235526,167978;233905,171049;235526,167978;236281,166378;238408,165504;237237,168831;235166,172414;233095,176083;231203,178386;232464,175997;233545,173609;234355,172329;235436,170623;236427,168917;238408,165504;232579,158191;230393,161836;230353,161923;232554,158253;233778,149937;231150,156737;225623,167439;224814,168651;224809,168661;222918,171732;221026,175059;218865,177618;217064,180519;206436,191865;202924,194681;202587,194923;202442,195063;200973,196197;199772,197496;195359,200652;194667,201066;192789,202517;192518,202683;192117,203041;188604,205259;185092,207307;184690,207500;182312,208963;181574,209315;180859,209781;178427,211060;176155,211904;171091,214324;159211,218521;150933,220538;157623,219336;158884,219080;162937,217715;165458,216947;169511,214985;174104,213449;177047,212356;178337,211658;179508,211316;181129,210463;181555,210183;182660,209184;185092,207819;187858,206534;188874,205942;192387,203724;193918,202359;195629,201335;200042,198178;203194,195363;206707,192548;217334,181201;218796,178846;218865,178642;221206,175230;221927,174206;222885,172947;223188,172414;225079,169343;228772,162092;232374,154328;233432,151172;243632,142385;243362,142555;243362,142555;244482,137329;244450,137480;244712,137778;245523,138631;246063,138290;246077,138224;245703,138460;244803,137693;243680,127637;243617,127641;243503,127647;243542,128052;243452,130185;243091,131465;240930,134707;240390,137522;239849,138460;238949,142555;237958,145797;236877,148954;236247,151428;235526,153987;236101,153140;236607,151342;237057,148783;238138,145627;239129,142385;240029,138290;240570,137351;241110,134536;243272,131294;241831,137863;240750,143323;238318,150319;237837,151027;237631,152089;236967,153902;234446,159106;233275,161836;232554,163286;231654,164822;229222,168917;226610,172926;223278,178301;219585,183590;217154,186576;214542,189477;213641,190671;212651,191865;211120,193060;208616,195686;208688,195960;206076,198520;203284,200396;201033,202103;198900,203579;199231,203553;201573,201932;203825,200226;206617,198349;209228,195790;209138,195448;211660,192804;213191,191609;214182,190415;215082,189221;217694,186320;220126,183334;223818,178045;227151,172670;229762,168661;232194,164566;233095,163030;233815,161580;234986,158850;237508,153646;238498,150148;240930,143153;242011,137693;243452,131124;243777,129970;243542,129929;243632,127796;245613,125834;244564,129974;244564,129974;245613,125834;246424,124981;245883,126090;245883,126090;245759,128415;245703,130612;244803,133237;244803,133537;245883,130612;246063,126090;246483,125228;242551,121313;241961,122634;241740,124555;241456,123657;241352,123784;241650,124725;241470,126090;241831,127199;242110,127185;241921,126602;242101,125237;242551,121313;250116,119009;250296,119095;250206,122678;250296,125152;250026,129673;249756,132233;248945,135986;248675,139143;247324,144944;246063,149977;243812,150916;243992,150404;244352,146821;245703,143067;246784,142470;246784,142470;247955,135986;248585,132915;249125,129759;249576,126773;249756,123957;249846,121569;250026,120289;250116,119009;12684,79453;12729,79475;12733,79463;18118,67225;16137,70723;14516,72003;14512,72085;14355,75350;14359,75343;14516,72088;16137,70808;18118,67311;18186,67353;18219,67289;19199,59803;17938,60656;16047,64410;16479,64738;16493,64680;16137,64410;18028,60656;19144,59901;26133,54941;26020,55027;25537,56785;25233,57671;16947,72003;15776,75501;14696,79084;12354,86591;10823,91710;10102,95549;9742,97511;9472,99473;8661,104762;8391,108004;8842,111417;9053,109557;9022,108943;9382,105360;10192,100070;10835,99339;11769,93422;11724,92392;12613,89976;13143,87947;12984,88297;12444,88127;11093,91795;11183,93843;10553,97767;10463,98449;9562,99473;9832,97511;10192,95549;10913,91710;12444,86591;14786,79084;15866,75501;17037,72003;25323,57671;26133,54941;27755,46409;27755,46409;28205,46751;28205,46751;43983,34263;43966,34276;43913,34333;43177,35063;42991,35319;42870,35449;42344,36172;36851,42314;35320,44021;33789,45812;27021,52897;33879,45727;35410,43935;36941,42229;42434,36087;42991,35319;43913,34333;46269,28381;45492,28637;44914,28840;44776,29006;43785,29859;41264,31395;39553,33186;37932,34978;36851,35916;36814,35873;35793,37036;34059,39073;31267,41973;31717,42485;31726,42478;31357,42058;34149,39158;36941,35916;38022,34978;39643,33186;41354,31395;43875,29859;44866,29006;45947,28622;46288,28522;176716,12967;181309,14929;183291,16465;178878,14418;176716,12967;161766,6740;165368,7507;170412,9896;161766,6740;107549,6174;105658,6398;101605,6910;97642,7763;95931,8275;93950,8787;89614,9594;88816,9896;83322,11688;77919,13735;74136,15356;71614,16294;65400,19024;62428,20816;59546,22607;54953,25849;50630,29091;46493,32510;46848,32930;47726,32360;48473,31832;51170,29603;55493,26361;60087,23119;62968,21328;65941,19536;72155,16806;74586,15612;78369,13991;83773,11944;89266,10152;91574,9723;92689,9362;107862,6261;139757,4340;141682,4521;144294,5375;142313,5119;138170,4351;139757,4340;150238,3668;153931,3924;158434,5630;152850,4692;150238,3668;120113,3647;109710,4180;102505,5119;99083,5972;96111,6995;91968,7507;76298,13223;70624,15612;68913,16209;67382,16977;64500,18427;59997,20645;56574,23205;46667,30541;44597,32247;42572,33999;42615,34039;27034,51357;23882,55452;22441,57926;21000,60230;18298,65007;15359,69394;15326,69529;14335,72088;13615,73282;13435,73453;12635,75970;12444,77463;12264,79595;11003,83093;9832,86591;8571,91710;7851,96402;7401,101094;8031,97852;8089,97585;8211,96317;8932,91624;9157,91696;9177,91616;8932,91539;10193,86420;11363,82923;12618,79441;12534,79425;12714,77292;13705,73282;14425,72088;14450,72026;15416,69529;18388,65093;21090,60315;22531,58012;23972,55538;27124,51443;42705,34125;46848,30541;56754,23205;60177,20645;64680,18427;67562,16977;69093,16209;70804,15612;76478,13223;92148,7507;96291,6996;99263,5972;102686,5119;109891,4180;120293,3679;128654,3945;132766,0;136999,256;141322,682;144204,1365;146095,2218;148437,1791;151949,2559;154111,3156;154021,3242;153931,3839;150238,3583;148977,3242;147716,2986;145285,2474;142853,1962;140331,1621;137539,1621;135288,1621;131776,1621;131611,1571;130064,2303;130605,3156;136008,4180;133604,4220;133644,4223;136188,4180;138350,4436;142493,5204;144474,5460;147806,6142;151229,6825;154561,7593;157893,8531;159514,8958;161136,9470;161156,9488;162319,9677;165136,10669;165530,11234;165639,11261;168160,12199;170322,13053;172483,13991;174104,14844;175185,15356;176356,15953;180319,18086;185362,21157;187974,22863;188049,22915;189384,23683;240209,114232;240171,114946;241200,115085;242191,115768;242641,118071;244352,120801;245073,120863;245073,120204;245805,118277;245793,117900;246514,115597;247504,115597;249035,114659;249216,118412;248765,120204;248225,121910;247955,124725;247865,126176;247685,127626;247300,127868;247324,127967;247692,127735;247865,126346;247955,124896;248225,122081;248765,120374;249216,118583;249936,119095;249846,120374;249666,121654;249576,124043;249396,126858;248945,129844;248405,133000;247775,136072;246604,142555;245523,143153;244172,146906;243812,150489;243632,151001;242101,154925;241650,155267;239759,159447;241740,155267;242191,154925;239309,162689;237778,163457;237460,164058;237508,164139;237868,163457;239399,162689;238318,165589;236337,169002;235346,170708;234265,172414;233455,173694;232284,176168;231023,178557;229042,181116;227060,183505;227143,183344;224899,186235;220036,191268;219078,192664;220036,191353;224899,186320;221206,191609;219304,193497;217776,194560;217694,194681;216739,195376;216703,195619;212470,199714;207967,203638;207759,203781;206256,205600;202654,208160;199287,210552;199275,210566;202654,208245;206256,205686;203284,208501;200864,209994;199189,210664;199141,210719;197340,211828;196661,212126;194954,213438;193287,214558;190766,216094;189955,216179;189054,216558;188914,216659;190045,216264;190856,216179;187614,218482;185542,219506;183471,220445;182008,220653;181760,220786;174915,223601;174566,223676;172483,224966;173654,225307;169331,227099;169691,225905;168250,226416;166899,226843;164108,227696;163735,227272;162396,227525;160775,227867;157443,228635;157333,228683;160505,227952;162126,227611;163477,227355;164017,227781;166809,226928;168160,226502;169601,225990;169241,227184;165458,228890;165273,228841;162667,229829;160505,230426;157263,231194;155923,231087;153121,231604;153030,231791;145555,233156;143844,232729;142403,232729;139881,233497;137629,233668;135378,233753;135133,233654;133081,233998;130605,233583;130695,233497;131145,232900;129074,232644;130064,232132;133036,232047;135918,231962;140061,232047;142943,231791;148347,230682;151949,229914;154651,229829;154839,229746;152219,229829;148617,230597;143213,231706;140331,231962;136188,231876;133307,231962;130334,232047;130425,231706;131055,230853;158794,226502;177617,219762;182570,217288;185362,215923;188244,214473;193648,211402;197971,208245;206076,202273;208328,200567;210489,198776;213731,195960;215082,193827;217023,192142;217038,192037;215172,193657;213821,195790;210579,198605;208418,200396;206166,202103;198061,208074;193738,211231;188334,214302;185452,215752;182660,217117;177707,219592;158884,226331;131145,230682;129074,230682;128803,230000;126642,229914;124661,230682;118897,230767;114664,230597;112592,230426;110521,230085;111769,228824;111512,228890;106863,228075;106648,228123;97732,226587;94220,225905;91158,225393;87465,223772;82872,222151;78099,220359;78909,219762;82242,220359;83683,221554;88636,222919;98453,225307;100884,225734;103496,226160;106378,226758;109554,227408;109800,227355;112773,227781;112863,227611;117185,227781;117906,227867;124571,227867;129434,228037;135198,227611;135918,227611;136188,228293;141862,227611;145645,226758;147806,226416;149157,226246;152129,225563;154561,225051;156993,224454;161453,223723;162036,223516;157353,224284;154921,224881;152490,225393;149518,226075;148167,226246;146005,226587;140151,227099;136188,227440;135468,227440;129704,227867;124841,227696;118176,227696;117456,227611;114664,226502;113133,227440;113129,227448;114394,226672;117186,227781;112863,227611;112897,227590;110071,227184;106738,226502;103856,225905;101245,225478;98813,225051;88996,222663;84043,221298;82602,220103;79270,219506;74316,217117;72875,217203;67742,214729;66841,213193;67021,213108;70173,214729;73326,216350;74226,215838;70534,213534;67472,212255;63239,209951;59636,207733;53962,205430;51801,203724;52251,203553;54413,204150;49910,199714;47388,197752;45046,195790;42074,193486;37751,188965;37455,188087;36581,187258;33609,184187;33248,182652;32077,181116;31938,180909;30546,180007;27845,176339;26314,172926;26133,172926;24062,169172;22081,165419;20009,161068;18118,156632;20009,159618;21901,163371;22531,165419;22791,165781;22471,164201;21634,162763;20273,159864;18658,157314;16677,152195;14980,146949;14422,145419;11994,136239;10921,129575;10913,129759;11003,131124;11453,134280;11994,137522;11093,134707;10463,131124;9742,131124;9292,127882;8661,125834;8121,123872;6590,122337;6140,122337;5689,120204;5509,117474;5870,113635;6050,112270;6356,111334;6207,109199;6410,106042;6770,105402;6770,105018;6050,106298;5419,105445;4248,103909;4035,102694;3978,102800;3618,106213;3348,109625;3078,112270;3078,117730;3168,120545;3348,123360;2537,126005;2357,126005;1817,120886;1817,115597;2267,111502;3077,112269;2357,111417;2177,108345;2357,103653;2447,102374;2717,100241;3798,96402;4337,93852;4158,93245;3528,96658;2447,100497;2177,102630;2087,103909;1907,108601;2087,111673;1637,115768;1637,121057;2177,126176;2357,126176;3528,131038;4158,135048;5509,139143;7637,147949;7823,149636;8211,149636;10193,154158;10913,156461;9562,154499;8121,151428;8031,152281;7248,149980;6680,150063;6050,148101;3888,143408;2537,139228;2447,135730;1817,131635;1366,127540;376,124555;1006,108687;1637,104592;1096,102374;2177,96231;2447,94781;3168,89833;5059,86250;4609,91113;5059,90279;5329,88287;5419,86079;6230,83264;7491,78998;9022,74647;9136,74525;9832,71064;10823,68590;11994,66543;14335,62277;16227,58438;18928,53490;20910,51357;22531,48372;23882,46495;25323,45812;25683,45300;27124,42570;29916,39499;29992,40783;29788,41322;32708,38475;34149,36684;36040,34978;36203,35149;36130,35063;38472,32845;40813,30797;43335,28238;46848,25764;50630,23119;52892,21625;54413,20304;57115,18768;59997,17318;60378,17132;61359,16220;62969,15100;64736,14247;65986,13974;66211,13820;90707,4436;91616,4249;94130,3412;95863,3082;96767,3075;97102,2986;117636,427;123467,405;129704,512;129820,594;132856,256;135648,682;138440,1194;139880,1504;138350,1109;135558,597;132766,171;13276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shape id="Forma libre: Forma 18" o:spid="_x0000_s1034" alt="&quot;&quot;" style="position:absolute;left:57101;top:107137;width:18742;height:17516;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yellow" stroked="f">
                <v:fill opacity="20303f"/>
                <v:stroke joinstyle="miter"/>
                <v:path arrowok="t" o:connecttype="custom" o:connectlocs="1018919,1742092;1010160,1746558;1010685,1746771;1091746,1696748;1063427,1703134;1020948,1708242;1018926,1703134;1048593,1700579;1091746,1696748;1165409,1690063;1163680,1690525;1164566,1690362;636956,1680463;666961,1687807;679772,1688445;715508,1705050;731690,1708242;732702,1708562;736410,1705050;750569,1708881;764729,1712074;792628,1718219;793048,1717822;825412,1722930;840920,1725485;856429,1726762;888118,1728039;931271,1727400;933144,1727400;937340,1725165;946780,1722291;956388,1722132;962962,1722930;964731,1727400;979818,1727400;975098,1733786;972401,1736979;963636,1740811;947453,1740811;926552,1739534;881376,1738257;847663,1735702;817995,1731871;788328,1727400;743153,1721014;708091,1710158;708497,1709879;687863,1703772;669658,1696109;648756,1689723;627180,1682698;636956,1680463;1033861,1666772;1023560,1668261;952314,1671668;975772,1674396;981841,1673119;1023645,1668649;1030525,1667382;1097873,1657519;1062882,1662577;1074889,1662902;1092167,1659869;1225602,1656042;1115856,1683722;1171393,1672002;521995,1643106;599535,1674396;627180,1682698;648081,1689723;668984,1696109;687189,1703772;683143,1706965;672355,1705049;633922,1691639;615043,1684614;596164,1676951;571216,1668649;549639,1659709;532783,1651407;521995,1643106;553686,1627141;590770,1645022;586050,1647576;542897,1627779;553686,1627141;416810,1583717;462660,1607983;472100,1618201;450523,1607344;434341,1597766;416810,1583717;497210,1567330;497216,1567512;499493,1570122;499744,1569028;1481894,1525411;1479446,1525604;1438990,1553064;1399208,1573499;1370889,1589464;1355382,1595849;1339200,1602235;1319646,1611815;1304812,1620116;1283235,1628418;1260985,1636081;1254917,1641828;1245477,1645022;1221878,1648853;1191536,1657794;1163892,1666095;1133550,1674397;1095791,1683337;1042525,1691639;1041176,1693555;1015565,1699619;1016229,1699941;1044670,1693206;1045222,1691639;1098489,1683337;1136247,1674397;1166589,1666095;1194234,1657794;1224575,1648853;1248175,1645022;1232199,1654100;1232666,1653962;1249523,1644383;1258963,1641190;1259591,1641025;1263682,1636720;1285933,1629056;1307510,1620755;1322343,1612453;1341897,1602874;1358079,1596488;1369176,1591919;1374936,1588186;1403255,1572222;1443036,1551787;325670,1516580;328230,1518660;329103,1519081;1486419,1499909;1486188,1500060;1486188,1500243;1487260,1500387;1487537,1500060;1500986,1490377;1497006,1492982;1496302,1493674;1499032,1492020;270616,1458211;296080,1486606;275889,1463660;1548727,1458192;1548666,1458213;1548220,1461106;1537432,1472601;1524621,1486011;1525393,1485842;1537432,1473239;1548220,1461744;1548727,1458192;336519,1443813;337854,1445352;337921,1445141;236783,1429176;254314,1440032;255174,1440992;263163,1442666;281283,1458551;306231,1477709;317020,1491758;323088,1498783;348709,1519218;341293,1524965;317432,1499854;316346,1500060;316346,1500060;338926,1523823;341293,1524965;348710,1519218;412765,1567112;399954,1570944;404674,1574137;385794,1574776;373657,1567112;362195,1558811;333876,1536460;307580,1514109;283306,1491758;271844,1480902;261056,1469408;265102,1464299;278587,1475794;293421,1486649;311625,1505169;313173,1506426;293421,1486649;279261,1475794;265776,1464299;250942,1447056;236783,1429176;1722180,1327639;1721838,1327778;1714473,1344518;1715101,1247636;1697233,1272081;1688467,1287408;1679702,1301457;1658799,1327639;1640595,1353822;1624412,1374895;1623062,1375677;1621958,1377226;1623738,1376173;1639920,1355099;1658125,1328917;1679027,1302735;1687793,1288685;1696558,1273359;1714763,1248454;1768957,1245420;1763310,1257394;1751173,1280383;1763310,1257394;1768957,1245420;1784887,1238875;1776121,1263780;1760613,1290601;1745105,1318061;1730946,1335303;1740385,1317422;1748476,1299541;1754544,1289963;1762636,1277191;1770053,1264419;1784887,1238875;1741243,1184135;1724877,1211415;1724576,1212071;1741059,1184594;1750219,1122348;1730548,1173249;1689170,1253356;1683111,1262428;1683073,1262503;1668913,1285492;1654754,1310398;1638571,1329556;1625086,1351268;1545523,1436201;1519227,1457275;1516704,1459091;1515615,1460135;1504620,1468625;1495628,1478348;1462589,1501976;1457412,1505073;1443351,1515930;1441320,1517179;1438316,1519857;1412020,1536460;1385723,1551787;1382714,1553232;1364909,1564185;1359388,1566821;1354033,1570306;1335828,1579885;1318819,1586203;1280907,1604314;1191964,1635732;1129984,1650826;1180074,1641828;1189514,1639912;1219855,1629695;1238734,1623948;1269076,1609260;1303463,1597765;1325495,1589582;1335154,1584355;1343918,1581801;1356056,1575414;1359245,1573315;1367518,1565836;1385723,1555618;1406435,1546003;1414042,1541569;1440339,1524965;1451801,1514748;1464612,1507084;1497651,1483457;1521250,1462383;1547546,1441309;1627109,1356376;1638058,1338747;1638571,1337218;1656102,1311674;1661496,1304011;1668669,1294589;1670936,1290601;1685095,1267611;1712740,1213331;1739711,1155219;1747633,1131590;1823993,1065815;1821971,1067093;1821971,1067093;1830362,1027968;1830120,1029098;1832084,1031331;1838153,1037717;1842198,1035163;1842300,1034673;1839501,1036440;1832759,1030692;1824352,955426;1823881,955451;1823028,955496;1823319,958531;1822645,974497;1819948,984075;1803766,1008342;1799720,1029416;1795675,1036440;1788932,1067093;1781515,1091359;1773424,1114988;1768704,1133506;1763310,1152664;1767612,1146327;1771401,1132868;1774772,1113710;1782863,1090082;1790281,1065815;1797023,1035163;1801069,1028138;1805114,1007065;1821297,982798;1810508,1031969;1802417,1072840;1784212,1125204;1780610,1130510;1779071,1138456;1774098,1152026;1755219,1190980;1746453,1211415;1741059,1222272;1734317,1233766;1716112,1264419;1696558,1294432;1671611,1334664;1643966,1374257;1625761,1396608;1606207,1418320;1599464,1427260;1592048,1436201;1580585,1445141;1561838,1464800;1562380,1466853;1542826,1486011;1521924,1500060;1505068,1512832;1489099,1523884;1491583,1523689;1509113,1511555;1525970,1498783;1546872,1484734;1566426,1465576;1565751,1463022;1584631,1443226;1596093,1434285;1603510,1425345;1610253,1416405;1629806,1394692;1648011,1372341;1675656,1332748;1700604,1292517;1720157,1262503;1738362,1231850;1745105,1220355;1750499,1209500;1759265,1189065;1778144,1150110;1785560,1123928;1803766,1071563;1811857,1030693;1822645,981521;1825077,972883;1823319,972580;1823993,956616;1838827,941928;1830975,972912;1830976,972912;1838827,941929;1844895,935542;1840850,943844;1840850,943844;1839923,961245;1839501,977689;1832759,997339;1832759,999584;1840850,977689;1842198,943843;1845342,937393;1815902,908082;1811483,917974;1809834,932349;1807707,925633;1806929,926581;1809160,933626;1807811,943844;1810508,952145;1812599,952035;1811182,947675;1812531,937457;1815902,908082;1872540,890840;1873889,891478;1873214,918299;1873889,936819;1871866,970664;1869843,989822;1863775,1017920;1861752,1041549;1851638,1084973;1842198,1122650;1825342,1129675;1826691,1125843;1829388,1099022;1839501,1070924;1847592,1066454;1847592,1066454;1856358,1017920;1861078,994931;1865123,971303;1868495,948952;1869843,927879;1870517,909998;1871866,900419;1872540,890840;94964,594745;95299,594904;95331,594815;135644,503213;120810,529395;108673,538974;108644,539586;107471,564033;107504,563975;108673,539613;120810,530033;135644,503851;136149,504171;136402,503692;143734,447655;134294,454041;120135,482139;123375,484594;123480,484163;120810,482139;134969,454041;143328,448386;195653,411255;194801,411901;191186,425065;188910,431690;126878,538974;118112,565157;110021,591978;92490,648174;81028,686490;75634,715227;72937,729914;70914,744602;64846,784195;62823,808462;66194,834006;67774,820087;67543,815486;70240,788665;76308,749072;81121,743602;88110,699305;87771,691598;94432,673513;98395,658327;97210,660946;93165,659669;83051,687129;83725,702455;79005,731830;78331,736939;71588,744602;73611,729914;76308,715227;81702,686490;93165,648174;110696,591978;118787,565157;127552,538974;189584,431690;195653,411255;207790,347396;207789,347396;211160,349950;211160,349950;329287,256477;329157,256575;328764,256996;323256,262462;321864,264381;320955,265354;317020,270764;275890,316743;264427,329515;252965,342925;202301,395961;253639,342287;265101,328876;276564,316104;317693,270126;321864,264381;328764,256996;346402,212442;340583,214362;336255,215884;335225,217122;327808,223508;308928,235002;296118,248413;283981,261823;275890,268848;275615,268522;267967,277230;254988,292477;234086,314189;237457,318020;237521,317966;234760,314827;255661,293115;276564,268848;284655,261824;296792,248413;309602,235003;328482,223508;335899,217122;343990,214249;346544,213498;1323017,97066;1357404,111754;1372238,123249;1339200,107922;1323017,97066;1211090,50449;1238060,56196;1275819,74076;1211090,50449;805185,46218;791026,47894;760683,51726;731016,58112;718205,61943;703372,65775;670912,71814;664938,74077;623809,87487;583353,102814;555034,114947;536155,121971;489630,142406;467380,155817;445804,169227;411416,193494;379052,217761;348077,243353;350733,246498;357307,242227;362902,238277;383097,221592;415462,197326;449849,173059;471425,159648;493676,146238;540200,125803;558405,116863;586724,104729;627180,89403;668309,75993;685587,72778;693933,70077;807531,46867;1046317,32488;1060729,33845;1080283,40231;1065449,38316;1034433,32568;1046317,32488;1124784,27459;1152429,29375;1186142,42147;1144338,35122;1124784,27459;899244,27300;821367,31291;767426,38315;741804,44701;719553,52364;688537,56196;571216,98982;528738,116863;515926,121332;504464,127080;482888,137936;449175,154539;423553,173697;349384,228616;333884,241382;318721,254495;319042,254799;202395,384434;178796,415086;168007,433606;157219,450848;136991,486609;114988,519447;114741,520455;107324,539613;101930,548553;100581,549830;94598,568669;93165,579845;91816,595809;82377,621992;73611,648174;64171,686490;58777,721613;55406,756735;60126,732469;60563,730466;61474,720974;66868,685851;68557,686385;68704,685792;66869,685212;76309,646897;85074,620714;94470,594652;93839,594532;95188,578567;102605,548553;107999,539613;108180,539146;115416,520455;137666,487248;157894,451487;168682,434245;179470,415725;203070,385073;319717,255438;350733,228617;424901,173698;450523,154540;484236,137937;505813,127080;517275,121333;530086,116863;572565,98982;689886,56196;720902,52365;743153,44702;768775,38316;822715,31291;900593,27539;963188,29528;993978,0;1025668,1915;1058032,5109;1079609,10218;1093768,16603;1111299,13410;1137595,19158;1153777,23628;1153103,24267;1152429,28736;1124784,26821;1115345,24267;1105905,22351;1087700,18519;1069495,14687;1050616,12133;1029714,12133;1012857,12133;986561,12133;985326,11760;973750,17242;977796,23628;1018251,31291;1000248,31589;1000552,31611;1019600,31291;1035782,33207;1066798,38954;1081632,40870;1106580,45979;1132202,51088;1157149,56835;1182097,63860;1194234,67052;1206370,70884;1206527,71019;1215230,72441;1236322,79864;1239268,84091;1240083,84295;1258963,91319;1275145,97705;1291327,104730;1303464,111116;1311555,114947;1320320,119417;1349988,135382;1387746,158372;1407300,171144;1407866,171526;1417859,177276;1798372,855079;1798086,860423;1805788,861465;1813205,866574;1816576,883815;1829387,904250;1834782,904715;1834782,899781;1840263,885360;1840175,882539;1845569,865296;1852987,865296;1864449,858272;1865797,886370;1862426,899781;1858381,912552;1856357,933626;1855684,944482;1854335,955339;1851460,957154;1851638,957892;1854392,956153;1855684,945759;1856357,934904;1858381,913830;1862426,901058;1865797,887648;1871191,891479;1870517,901058;1869169,910637;1868494,928518;1867146,949591;1863775,971942;1859729,995570;1855009,1018559;1846244,1067093;1838153,1071563;1828039,1099661;1825341,1126482;1823993,1130314;1812531,1159689;1809159,1162244;1795000,1193534;1809834,1162244;1813205,1159689;1791628,1217801;1780166,1223549;1777789,1228052;1778144,1228657;1780841,1223548;1792303,1217801;1784212,1239513;1769378,1265057;1761962,1277829;1753871,1290601;1747802,1300179;1739037,1318699;1729597,1336580;1714763,1355738;1699930,1373618;1700548,1372413;1683747,1394053;1647337,1431731;1640168,1442176;1647337,1432369;1683747,1394692;1656102,1434285;1641858,1448413;1630423,1456375;1629806,1457275;1622657,1462483;1622389,1464299;1590699,1494951;1556986,1524327;1555426,1525398;1544175,1539014;1517204,1558172;1491997,1576078;1491907,1576181;1517204,1558811;1544175,1539653;1521924,1560726;1503803,1571902;1491268,1576916;1490908,1577331;1477423,1585632;1472341,1587863;1459556,1597686;1447081,1606067;1428202,1617562;1422134,1618201;1415389,1621040;1414340,1621794;1422808,1618839;1428877,1618201;1404603,1635442;1389095,1643106;1373587,1650130;1362633,1651687;1360776,1652685;1309532,1673758;1306919,1674321;1291327,1683976;1300092,1686530;1267728,1699941;1270425,1691001;1259637,1694832;1249523,1698025;1228621,1704411;1225828,1701236;1215809,1703134;1203673,1705688;1178725,1711436;1177903,1711798;1201650,1706326;1213787,1703772;1223901,1701856;1227946,1705049;1248849,1698663;1258962,1695470;1269750,1691639;1267053,1700579;1238734,1713351;1237346,1712983;1217833,1720375;1201650,1724846;1177377,1730593;1167348,1729795;1146370,1733661;1145686,1735063;1089723,1745281;1076912,1742087;1066123,1742087;1047244,1747835;1030388,1749112;1013531,1749751;1011700,1749008;996338,1751587;977796,1748473;978470,1747835;981841,1743365;966333,1741449;973750,1737618;996001,1736979;1017577,1736340;1048593,1736979;1070169,1735063;1110625,1726761;1137595,1721014;1157823,1720375;1159230,1719756;1139618,1720376;1112648,1726123;1072192,1734425;1050616,1736340;1019600,1735702;998023,1736340;975772,1736979;976447,1734425;981166,1728039;1188839,1695470;1329760,1645022;1366844,1626502;1387746,1616285;1409323,1605429;1449778,1582439;1482143,1558811;1542826,1514109;1559683,1501337;1575865,1487927;1600138,1466853;1610253,1450889;1624780,1438276;1624897,1437483;1610927,1449611;1600813,1465576;1576539,1486650;1560357,1500060;1543501,1512832;1482818,1557534;1450453,1581162;1409997,1604152;1388421,1615007;1367518,1625225;1330434,1643744;1189514,1694193;981841,1726762;966333,1726762;964310,1721653;948128,1721014;933294,1726762;890142,1727400;858452,1726123;842943,1724846;827436,1722291;836777,1712854;834852,1713351;800047,1707247;798442,1707604;731691,1696109;705394,1691001;682469,1687169;654825,1675035;620437,1662902;584702,1649492;590770,1645022;615718,1649492;626506,1658432;663590,1668649;737085,1686530;755289,1689723;774843,1692916;796420,1697386;820197,1702256;822041,1701856;844292,1705050;844966,1703772;877330,1705050;882724,1705688;932620,1705688;969030,1706965;1012182,1703772;1017577,1703772;1019600,1708881;1062078,1703772;1090397,1697386;1106579,1694832;1116693,1693555;1138944,1688446;1157149,1684615;1175354,1680144;1208747,1674671;1213113,1673120;1178051,1678867;1159846,1683337;1141641,1687169;1119390,1692278;1109277,1693555;1093095,1696109;1049267,1699941;1019600,1702495;1014206,1702495;971053,1705688;934643,1704411;884747,1704411;879353,1703772;858452,1695470;846989,1702495;846960,1702550;856429,1696748;877331,1705049;844966,1703772;845221,1703616;824064,1700579;799117,1695470;777540,1691001;757986,1687807;739782,1684615;666287,1666734;629203,1656516;618415,1647576;593467,1643106;556383,1625225;545594,1625864;507161,1607344;500419,1595849;501767,1595211;525367,1607344;548965,1619478;555708,1615646;528064,1598404;505139,1588825;473448,1571583;446478,1554979;404000,1537738;387817,1524966;391188,1523689;407371,1528158;373657,1494951;354778,1480264;337247,1465576;314997,1448334;282633,1414488;280412,1407915;273867,1401716;251617,1378727;248920,1367232;240154,1355738;239110,1354187;228691,1347436;208463,1319976;197001,1294432;195653,1294432;180145,1266334;165311,1238236;149803,1205668;135644,1172461;149803,1194812;163963,1222910;168682,1238236;170632,1240945;168232,1229123;161970,1218360;151778,1196653;139689,1177569;124855,1139253;112148,1099979;107973,1088526;89797,1019814;81759,969932;81702,971303;82377,981521;85748,1005149;89793,1029416;83051,1008342;78331,981521;72937,981521;69565,957254;64846,941928;60800,927240;49338,915746;45967,915746;42595,899781;41246,879345;43943,850609;45292,840392;47588,833383;46472,817402;47989,793774;50686,788985;50686,786111;45292,795690;40572,789304;31807,777809;30205,768709;29784,769507;27087,795051;25064,820595;23042,840392;23042,881261;23716,902335;25064,923408;18996,943205;17648,943205;13602,904889;13602,865296;16973,834644;23039,840388;17648,834006;16299,811016;17648,775893;18321,766314;20345,750349;28436,721613;32467,702523;31133,697984;26413,723528;18321,752265;16299,768230;15624,777809;14276,812932;15624,835921;12254,866574;12254,906166;16299,944482;17648,944482;26413,980882;31133,1010896;41246,1041549;57176,1107464;58566,1120096;61475,1120096;76309,1153941;81703,1171184;71588,1156496;60800,1133506;60126,1139892;54260,1122670;50012,1123289;45292,1108602;29110,1073478;18996,1042188;18321,1016005;13602,985352;10230,954700;2814,932349;7533,813570;12254,782918;8208,766314;16299,720336;18321,709479;23716,672441;37875,645620;34504,682020;37874,675781;39898,660866;40572,644342;46640,623268;56080,591339;67543,558771;68402,557855;73612,531950;81028,513430;89794,498104;107325,466174;121484,437437;141712,400399;156545,384434;168682,362083;178796,348034;189585,342925;192282,339094;203070,318659;223972,295669;224541,305278;223016,309317;244873,288006;255661,274596;269821,261824;271041,263108;270496,262462;288027,245859;305557,230533;324437,211375;350733,192855;379052,173059;395984,161871;407371,151985;427598,140490;449175,129635;452031,128243;459373,121413;471426,113031;484658,106645;494019,104604;495698,103452;679097,33206;685902,31805;704719,25543;717699,23069;724467,23014;726970,22351;880702,3193;924360,3033;971053,3831;971922,4448;994652,1915;1015554,5108;1036457,8940;1047241,11261;1035782,8301;1014880,4470;993978,1277;993978,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w10:wrap anchorx="page" anchory="page"/>
            </v:group>
          </w:pict>
        </mc:Fallback>
      </mc:AlternateContent>
    </w:r>
    <w:r w:rsidR="00F90F4C">
      <w:rPr>
        <w:rFonts w:ascii="Corbel" w:eastAsia="Corbel" w:hAnsi="Corbel" w:cs="Corbel"/>
        <w:noProof/>
        <w:sz w:val="40"/>
        <w:szCs w:val="40"/>
        <w:lang w:bidi="es-ES"/>
      </w:rPr>
      <w:drawing>
        <wp:anchor distT="0" distB="0" distL="114300" distR="114300" simplePos="0" relativeHeight="251658242" behindDoc="1" locked="0" layoutInCell="0" allowOverlap="1" wp14:anchorId="78C27B15" wp14:editId="1446489F">
          <wp:simplePos x="0" y="0"/>
          <wp:positionH relativeFrom="margin">
            <wp:align>center</wp:align>
          </wp:positionH>
          <wp:positionV relativeFrom="margin">
            <wp:align>center</wp:align>
          </wp:positionV>
          <wp:extent cx="5727700" cy="4487545"/>
          <wp:effectExtent l="0" t="0" r="0" b="0"/>
          <wp:wrapNone/>
          <wp:docPr id="282897199" name="WordPictureWatermark1281479720"/>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1281479720"/>
                  <pic:cNvPicPr>
                    <a:picLocks noGrp="1" noRot="1" noChangeAspect="1" noResize="1" noEditPoints="1" noAdjustHandles="1" noChangeArrowheads="1" noChangeShapeType="1" noCrop="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27700" cy="4487545"/>
                  </a:xfrm>
                  <a:prstGeom prst="rect">
                    <a:avLst/>
                  </a:prstGeom>
                  <a:noFill/>
                </pic:spPr>
              </pic:pic>
            </a:graphicData>
          </a:graphic>
          <wp14:sizeRelH relativeFrom="page">
            <wp14:pctWidth>0</wp14:pctWidth>
          </wp14:sizeRelH>
          <wp14:sizeRelV relativeFrom="page">
            <wp14:pctHeight>0</wp14:pctHeight>
          </wp14:sizeRelV>
        </wp:anchor>
      </w:drawing>
    </w:r>
    <w:r w:rsidR="00D45945" w:rsidRPr="00615018">
      <w:rPr>
        <w:color w:val="000000" w:themeColor="text1"/>
        <w:lang w:bidi="es-E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4E9EB" w14:textId="23A62A22" w:rsidR="006C5868" w:rsidRDefault="00F90F4C">
    <w:pPr>
      <w:pStyle w:val="Encabezado"/>
    </w:pPr>
    <w:r>
      <w:rPr>
        <w:noProof/>
      </w:rPr>
      <w:drawing>
        <wp:anchor distT="0" distB="0" distL="114300" distR="114300" simplePos="0" relativeHeight="251658243" behindDoc="1" locked="0" layoutInCell="0" allowOverlap="1" wp14:anchorId="38AB0D14" wp14:editId="675CA858">
          <wp:simplePos x="0" y="0"/>
          <wp:positionH relativeFrom="margin">
            <wp:align>center</wp:align>
          </wp:positionH>
          <wp:positionV relativeFrom="margin">
            <wp:align>center</wp:align>
          </wp:positionV>
          <wp:extent cx="5727700" cy="4487545"/>
          <wp:effectExtent l="0" t="0" r="0" b="0"/>
          <wp:wrapNone/>
          <wp:docPr id="419285233" name="WordPictureWatermark1281479718"/>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1281479718"/>
                  <pic:cNvPicPr>
                    <a:picLocks noGrp="1" noRot="1" noChangeAspect="1" noResize="1" noEditPoints="1" noAdjustHandles="1" noChangeArrowheads="1" noChangeShapeType="1" noCrop="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27700" cy="44875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80273"/>
    <w:multiLevelType w:val="multilevel"/>
    <w:tmpl w:val="4B24F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B877EB"/>
    <w:multiLevelType w:val="hybridMultilevel"/>
    <w:tmpl w:val="2032A49A"/>
    <w:lvl w:ilvl="0" w:tplc="10E8F2DA">
      <w:start w:val="1"/>
      <w:numFmt w:val="decimal"/>
      <w:lvlText w:val="(%1)"/>
      <w:lvlJc w:val="left"/>
      <w:pPr>
        <w:ind w:left="1080" w:hanging="72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76E870E9"/>
    <w:multiLevelType w:val="multilevel"/>
    <w:tmpl w:val="ECE23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8929361">
    <w:abstractNumId w:val="2"/>
  </w:num>
  <w:num w:numId="2" w16cid:durableId="1947497729">
    <w:abstractNumId w:val="1"/>
  </w:num>
  <w:num w:numId="3" w16cid:durableId="920140261">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80D"/>
    <w:rsid w:val="0001131B"/>
    <w:rsid w:val="00020B4A"/>
    <w:rsid w:val="00034229"/>
    <w:rsid w:val="00035551"/>
    <w:rsid w:val="00044B67"/>
    <w:rsid w:val="00061C5B"/>
    <w:rsid w:val="00062871"/>
    <w:rsid w:val="00065266"/>
    <w:rsid w:val="00077821"/>
    <w:rsid w:val="00083BAA"/>
    <w:rsid w:val="0008480A"/>
    <w:rsid w:val="00084A67"/>
    <w:rsid w:val="00090F11"/>
    <w:rsid w:val="00093391"/>
    <w:rsid w:val="00094293"/>
    <w:rsid w:val="0009665D"/>
    <w:rsid w:val="00097C53"/>
    <w:rsid w:val="000A2E4B"/>
    <w:rsid w:val="000A7A98"/>
    <w:rsid w:val="000B3E81"/>
    <w:rsid w:val="000B509C"/>
    <w:rsid w:val="000B5F69"/>
    <w:rsid w:val="000C0CF0"/>
    <w:rsid w:val="000C497A"/>
    <w:rsid w:val="000C66E3"/>
    <w:rsid w:val="000D7B45"/>
    <w:rsid w:val="000E5896"/>
    <w:rsid w:val="000E681C"/>
    <w:rsid w:val="001053E8"/>
    <w:rsid w:val="00112EF5"/>
    <w:rsid w:val="00114F05"/>
    <w:rsid w:val="00115F30"/>
    <w:rsid w:val="001216F0"/>
    <w:rsid w:val="00126361"/>
    <w:rsid w:val="0013013A"/>
    <w:rsid w:val="00140C64"/>
    <w:rsid w:val="00143AC3"/>
    <w:rsid w:val="00163A64"/>
    <w:rsid w:val="001766D6"/>
    <w:rsid w:val="00186763"/>
    <w:rsid w:val="00190942"/>
    <w:rsid w:val="001932FC"/>
    <w:rsid w:val="00195268"/>
    <w:rsid w:val="001A078D"/>
    <w:rsid w:val="001B2E84"/>
    <w:rsid w:val="001C773F"/>
    <w:rsid w:val="001C7AD8"/>
    <w:rsid w:val="001D0A51"/>
    <w:rsid w:val="001D5A92"/>
    <w:rsid w:val="001E02A2"/>
    <w:rsid w:val="001E48DC"/>
    <w:rsid w:val="001F1B3D"/>
    <w:rsid w:val="001F237C"/>
    <w:rsid w:val="001F48F5"/>
    <w:rsid w:val="001F553B"/>
    <w:rsid w:val="001F5DC6"/>
    <w:rsid w:val="001F795F"/>
    <w:rsid w:val="002043D2"/>
    <w:rsid w:val="00204F5C"/>
    <w:rsid w:val="00205DD3"/>
    <w:rsid w:val="00206E77"/>
    <w:rsid w:val="00220DFB"/>
    <w:rsid w:val="0022128C"/>
    <w:rsid w:val="002243F8"/>
    <w:rsid w:val="00224485"/>
    <w:rsid w:val="002334DF"/>
    <w:rsid w:val="0024363E"/>
    <w:rsid w:val="0025180D"/>
    <w:rsid w:val="00252591"/>
    <w:rsid w:val="00254032"/>
    <w:rsid w:val="002550CD"/>
    <w:rsid w:val="002552E0"/>
    <w:rsid w:val="00257094"/>
    <w:rsid w:val="002570C9"/>
    <w:rsid w:val="00261A06"/>
    <w:rsid w:val="0026243D"/>
    <w:rsid w:val="002624EF"/>
    <w:rsid w:val="00263E1A"/>
    <w:rsid w:val="00264020"/>
    <w:rsid w:val="00264FDF"/>
    <w:rsid w:val="00280462"/>
    <w:rsid w:val="00285DDE"/>
    <w:rsid w:val="002978CC"/>
    <w:rsid w:val="00297B05"/>
    <w:rsid w:val="00297D4D"/>
    <w:rsid w:val="002A4B10"/>
    <w:rsid w:val="002C003A"/>
    <w:rsid w:val="002C0558"/>
    <w:rsid w:val="002C4D8E"/>
    <w:rsid w:val="002C685F"/>
    <w:rsid w:val="002D1CC2"/>
    <w:rsid w:val="002D283B"/>
    <w:rsid w:val="002D2F0F"/>
    <w:rsid w:val="002D4DA6"/>
    <w:rsid w:val="002D7B8C"/>
    <w:rsid w:val="002E6D4F"/>
    <w:rsid w:val="002F57CE"/>
    <w:rsid w:val="002F7A04"/>
    <w:rsid w:val="00303082"/>
    <w:rsid w:val="003063AC"/>
    <w:rsid w:val="0032196F"/>
    <w:rsid w:val="00327BB5"/>
    <w:rsid w:val="00327BC9"/>
    <w:rsid w:val="003314B7"/>
    <w:rsid w:val="0033581C"/>
    <w:rsid w:val="0033672D"/>
    <w:rsid w:val="00342CD9"/>
    <w:rsid w:val="0035203E"/>
    <w:rsid w:val="003536EF"/>
    <w:rsid w:val="003562B9"/>
    <w:rsid w:val="00360BA8"/>
    <w:rsid w:val="003631F8"/>
    <w:rsid w:val="00372D2A"/>
    <w:rsid w:val="00373E64"/>
    <w:rsid w:val="00374677"/>
    <w:rsid w:val="003772B2"/>
    <w:rsid w:val="00392E85"/>
    <w:rsid w:val="00394E6D"/>
    <w:rsid w:val="003974DB"/>
    <w:rsid w:val="003A1B62"/>
    <w:rsid w:val="003A2577"/>
    <w:rsid w:val="003A4701"/>
    <w:rsid w:val="003A6794"/>
    <w:rsid w:val="003A6910"/>
    <w:rsid w:val="003B24C8"/>
    <w:rsid w:val="003B2FB8"/>
    <w:rsid w:val="003B3356"/>
    <w:rsid w:val="003B5621"/>
    <w:rsid w:val="003C4402"/>
    <w:rsid w:val="003D3279"/>
    <w:rsid w:val="003E1D73"/>
    <w:rsid w:val="003E24DF"/>
    <w:rsid w:val="003F4530"/>
    <w:rsid w:val="0040654E"/>
    <w:rsid w:val="004165F3"/>
    <w:rsid w:val="00422A74"/>
    <w:rsid w:val="00424524"/>
    <w:rsid w:val="004245B9"/>
    <w:rsid w:val="00427599"/>
    <w:rsid w:val="004304CC"/>
    <w:rsid w:val="00431D27"/>
    <w:rsid w:val="00445696"/>
    <w:rsid w:val="00454CEC"/>
    <w:rsid w:val="004551A1"/>
    <w:rsid w:val="004611C0"/>
    <w:rsid w:val="00464845"/>
    <w:rsid w:val="00466AED"/>
    <w:rsid w:val="00470C25"/>
    <w:rsid w:val="00470F66"/>
    <w:rsid w:val="004717E7"/>
    <w:rsid w:val="004748C2"/>
    <w:rsid w:val="00475C10"/>
    <w:rsid w:val="0047693D"/>
    <w:rsid w:val="00484220"/>
    <w:rsid w:val="004862F4"/>
    <w:rsid w:val="00487F8F"/>
    <w:rsid w:val="004A2B0D"/>
    <w:rsid w:val="004A35AA"/>
    <w:rsid w:val="004A66F1"/>
    <w:rsid w:val="004C009D"/>
    <w:rsid w:val="004C6394"/>
    <w:rsid w:val="004D3E0A"/>
    <w:rsid w:val="004D4B2C"/>
    <w:rsid w:val="004E7960"/>
    <w:rsid w:val="0050313D"/>
    <w:rsid w:val="00532AEB"/>
    <w:rsid w:val="00541D6E"/>
    <w:rsid w:val="00541FE2"/>
    <w:rsid w:val="00546F1E"/>
    <w:rsid w:val="00564809"/>
    <w:rsid w:val="00573968"/>
    <w:rsid w:val="00583D6E"/>
    <w:rsid w:val="0059663B"/>
    <w:rsid w:val="005A04D4"/>
    <w:rsid w:val="005B3199"/>
    <w:rsid w:val="005C2210"/>
    <w:rsid w:val="005C3C61"/>
    <w:rsid w:val="005D0708"/>
    <w:rsid w:val="005D2D4C"/>
    <w:rsid w:val="005D2EB4"/>
    <w:rsid w:val="005E32EE"/>
    <w:rsid w:val="005E725E"/>
    <w:rsid w:val="005E7AC8"/>
    <w:rsid w:val="005F68B6"/>
    <w:rsid w:val="005F7F7F"/>
    <w:rsid w:val="00604DC1"/>
    <w:rsid w:val="00615018"/>
    <w:rsid w:val="0062123A"/>
    <w:rsid w:val="00622F99"/>
    <w:rsid w:val="00623C7F"/>
    <w:rsid w:val="0062764D"/>
    <w:rsid w:val="00631BB2"/>
    <w:rsid w:val="006411CB"/>
    <w:rsid w:val="00646C3F"/>
    <w:rsid w:val="00646E75"/>
    <w:rsid w:val="006605C7"/>
    <w:rsid w:val="0067191C"/>
    <w:rsid w:val="00672C64"/>
    <w:rsid w:val="00676C08"/>
    <w:rsid w:val="00690028"/>
    <w:rsid w:val="00696737"/>
    <w:rsid w:val="006A1D02"/>
    <w:rsid w:val="006A7C42"/>
    <w:rsid w:val="006C2A2D"/>
    <w:rsid w:val="006C2C47"/>
    <w:rsid w:val="006C3752"/>
    <w:rsid w:val="006C5055"/>
    <w:rsid w:val="006C5481"/>
    <w:rsid w:val="006C5868"/>
    <w:rsid w:val="006C637C"/>
    <w:rsid w:val="006D586D"/>
    <w:rsid w:val="006D5C75"/>
    <w:rsid w:val="006D65B8"/>
    <w:rsid w:val="006F09B5"/>
    <w:rsid w:val="006F6F10"/>
    <w:rsid w:val="0070082F"/>
    <w:rsid w:val="0070273F"/>
    <w:rsid w:val="00702855"/>
    <w:rsid w:val="00702BE5"/>
    <w:rsid w:val="00703A04"/>
    <w:rsid w:val="00704E29"/>
    <w:rsid w:val="007148B8"/>
    <w:rsid w:val="00717CB5"/>
    <w:rsid w:val="00724353"/>
    <w:rsid w:val="00732EE1"/>
    <w:rsid w:val="00734E5A"/>
    <w:rsid w:val="0074238E"/>
    <w:rsid w:val="0075553A"/>
    <w:rsid w:val="00755CD7"/>
    <w:rsid w:val="00762DA7"/>
    <w:rsid w:val="00765B80"/>
    <w:rsid w:val="00765BD2"/>
    <w:rsid w:val="00765E52"/>
    <w:rsid w:val="007806A0"/>
    <w:rsid w:val="00780BB5"/>
    <w:rsid w:val="00783E79"/>
    <w:rsid w:val="00783E95"/>
    <w:rsid w:val="00790F41"/>
    <w:rsid w:val="00792411"/>
    <w:rsid w:val="007936FB"/>
    <w:rsid w:val="00795F57"/>
    <w:rsid w:val="007A4BAC"/>
    <w:rsid w:val="007B3E77"/>
    <w:rsid w:val="007B5AE8"/>
    <w:rsid w:val="007D1646"/>
    <w:rsid w:val="007D20A9"/>
    <w:rsid w:val="007D4BB3"/>
    <w:rsid w:val="007E220F"/>
    <w:rsid w:val="007F5192"/>
    <w:rsid w:val="00810853"/>
    <w:rsid w:val="008125AB"/>
    <w:rsid w:val="00812C26"/>
    <w:rsid w:val="00813942"/>
    <w:rsid w:val="0081459F"/>
    <w:rsid w:val="00823021"/>
    <w:rsid w:val="00823FBA"/>
    <w:rsid w:val="00824181"/>
    <w:rsid w:val="008272A2"/>
    <w:rsid w:val="0083368D"/>
    <w:rsid w:val="00835BB2"/>
    <w:rsid w:val="00844813"/>
    <w:rsid w:val="00845FA3"/>
    <w:rsid w:val="00846EB1"/>
    <w:rsid w:val="0085073A"/>
    <w:rsid w:val="0085357E"/>
    <w:rsid w:val="00856813"/>
    <w:rsid w:val="00863C50"/>
    <w:rsid w:val="00865332"/>
    <w:rsid w:val="00866E8B"/>
    <w:rsid w:val="00872054"/>
    <w:rsid w:val="0088050F"/>
    <w:rsid w:val="00882CB4"/>
    <w:rsid w:val="00884542"/>
    <w:rsid w:val="00890782"/>
    <w:rsid w:val="00894138"/>
    <w:rsid w:val="008B028F"/>
    <w:rsid w:val="008B1531"/>
    <w:rsid w:val="008B2983"/>
    <w:rsid w:val="008B664E"/>
    <w:rsid w:val="008B68D2"/>
    <w:rsid w:val="008B7FD5"/>
    <w:rsid w:val="008C5C31"/>
    <w:rsid w:val="008E07AC"/>
    <w:rsid w:val="008E157E"/>
    <w:rsid w:val="008E4FD1"/>
    <w:rsid w:val="008E6185"/>
    <w:rsid w:val="008F13C9"/>
    <w:rsid w:val="008F5FF8"/>
    <w:rsid w:val="008F65B9"/>
    <w:rsid w:val="0090371F"/>
    <w:rsid w:val="00912719"/>
    <w:rsid w:val="00915932"/>
    <w:rsid w:val="00921219"/>
    <w:rsid w:val="00952F9E"/>
    <w:rsid w:val="00953994"/>
    <w:rsid w:val="009745C4"/>
    <w:rsid w:val="009753AB"/>
    <w:rsid w:val="0098124D"/>
    <w:rsid w:val="00984BF6"/>
    <w:rsid w:val="00985A1E"/>
    <w:rsid w:val="00990D08"/>
    <w:rsid w:val="00991E12"/>
    <w:rsid w:val="009A347E"/>
    <w:rsid w:val="009A4CD0"/>
    <w:rsid w:val="009B4FF6"/>
    <w:rsid w:val="009B7A07"/>
    <w:rsid w:val="009C3F79"/>
    <w:rsid w:val="009C7BDD"/>
    <w:rsid w:val="009D58C6"/>
    <w:rsid w:val="009E1043"/>
    <w:rsid w:val="009F0D1D"/>
    <w:rsid w:val="00A22963"/>
    <w:rsid w:val="00A26860"/>
    <w:rsid w:val="00A37955"/>
    <w:rsid w:val="00A40441"/>
    <w:rsid w:val="00A42B3C"/>
    <w:rsid w:val="00A5646B"/>
    <w:rsid w:val="00A62300"/>
    <w:rsid w:val="00A65AD5"/>
    <w:rsid w:val="00A67051"/>
    <w:rsid w:val="00A677F7"/>
    <w:rsid w:val="00A72939"/>
    <w:rsid w:val="00A83D12"/>
    <w:rsid w:val="00A913E2"/>
    <w:rsid w:val="00A9202B"/>
    <w:rsid w:val="00A92BCC"/>
    <w:rsid w:val="00A92D9D"/>
    <w:rsid w:val="00A945B3"/>
    <w:rsid w:val="00A95E77"/>
    <w:rsid w:val="00A96CF8"/>
    <w:rsid w:val="00AA5B32"/>
    <w:rsid w:val="00AA7731"/>
    <w:rsid w:val="00AB6535"/>
    <w:rsid w:val="00AD330B"/>
    <w:rsid w:val="00AD524A"/>
    <w:rsid w:val="00AD6953"/>
    <w:rsid w:val="00AE3557"/>
    <w:rsid w:val="00AE47D0"/>
    <w:rsid w:val="00AE7704"/>
    <w:rsid w:val="00AF3266"/>
    <w:rsid w:val="00B02FE3"/>
    <w:rsid w:val="00B21322"/>
    <w:rsid w:val="00B412F0"/>
    <w:rsid w:val="00B43858"/>
    <w:rsid w:val="00B4493D"/>
    <w:rsid w:val="00B47FF6"/>
    <w:rsid w:val="00B50294"/>
    <w:rsid w:val="00B53AE4"/>
    <w:rsid w:val="00B80118"/>
    <w:rsid w:val="00B828A3"/>
    <w:rsid w:val="00B8522E"/>
    <w:rsid w:val="00B90ADA"/>
    <w:rsid w:val="00B92C9F"/>
    <w:rsid w:val="00B976F6"/>
    <w:rsid w:val="00B97ED2"/>
    <w:rsid w:val="00BA1C01"/>
    <w:rsid w:val="00BA4829"/>
    <w:rsid w:val="00BA4B6A"/>
    <w:rsid w:val="00BA6E99"/>
    <w:rsid w:val="00BB446F"/>
    <w:rsid w:val="00BB48CF"/>
    <w:rsid w:val="00BC2C6F"/>
    <w:rsid w:val="00BC6380"/>
    <w:rsid w:val="00BD2ECB"/>
    <w:rsid w:val="00BD4822"/>
    <w:rsid w:val="00BE1E00"/>
    <w:rsid w:val="00BE7E8B"/>
    <w:rsid w:val="00BF1BA6"/>
    <w:rsid w:val="00BF2C9F"/>
    <w:rsid w:val="00BF76A7"/>
    <w:rsid w:val="00C0096D"/>
    <w:rsid w:val="00C0455B"/>
    <w:rsid w:val="00C107A0"/>
    <w:rsid w:val="00C16148"/>
    <w:rsid w:val="00C175B3"/>
    <w:rsid w:val="00C212AB"/>
    <w:rsid w:val="00C2290D"/>
    <w:rsid w:val="00C2297C"/>
    <w:rsid w:val="00C26C03"/>
    <w:rsid w:val="00C30175"/>
    <w:rsid w:val="00C33F97"/>
    <w:rsid w:val="00C539B0"/>
    <w:rsid w:val="00C626D3"/>
    <w:rsid w:val="00C62ECD"/>
    <w:rsid w:val="00C65D43"/>
    <w:rsid w:val="00C65D83"/>
    <w:rsid w:val="00C664CF"/>
    <w:rsid w:val="00C665CF"/>
    <w:rsid w:val="00C70786"/>
    <w:rsid w:val="00C70B15"/>
    <w:rsid w:val="00C73997"/>
    <w:rsid w:val="00C75C63"/>
    <w:rsid w:val="00C765B0"/>
    <w:rsid w:val="00C8222A"/>
    <w:rsid w:val="00C82DAF"/>
    <w:rsid w:val="00C86863"/>
    <w:rsid w:val="00C903E2"/>
    <w:rsid w:val="00C90EFB"/>
    <w:rsid w:val="00CA0670"/>
    <w:rsid w:val="00CB4262"/>
    <w:rsid w:val="00CC550A"/>
    <w:rsid w:val="00CD5887"/>
    <w:rsid w:val="00CD6F60"/>
    <w:rsid w:val="00D0039F"/>
    <w:rsid w:val="00D02541"/>
    <w:rsid w:val="00D07A38"/>
    <w:rsid w:val="00D11A88"/>
    <w:rsid w:val="00D11E80"/>
    <w:rsid w:val="00D142D5"/>
    <w:rsid w:val="00D1714F"/>
    <w:rsid w:val="00D25A8C"/>
    <w:rsid w:val="00D264C4"/>
    <w:rsid w:val="00D26C0E"/>
    <w:rsid w:val="00D274AC"/>
    <w:rsid w:val="00D305A3"/>
    <w:rsid w:val="00D30796"/>
    <w:rsid w:val="00D315B2"/>
    <w:rsid w:val="00D45945"/>
    <w:rsid w:val="00D57F34"/>
    <w:rsid w:val="00D634FE"/>
    <w:rsid w:val="00D64F30"/>
    <w:rsid w:val="00D66593"/>
    <w:rsid w:val="00D75B36"/>
    <w:rsid w:val="00D765C1"/>
    <w:rsid w:val="00D801C0"/>
    <w:rsid w:val="00D91AD6"/>
    <w:rsid w:val="00D9577D"/>
    <w:rsid w:val="00DA191C"/>
    <w:rsid w:val="00DA3728"/>
    <w:rsid w:val="00DA4BFB"/>
    <w:rsid w:val="00DA79AD"/>
    <w:rsid w:val="00DB1CB2"/>
    <w:rsid w:val="00DC2FF3"/>
    <w:rsid w:val="00DC7EE3"/>
    <w:rsid w:val="00DD0BD3"/>
    <w:rsid w:val="00DD3435"/>
    <w:rsid w:val="00DD43DE"/>
    <w:rsid w:val="00DD547A"/>
    <w:rsid w:val="00DE1214"/>
    <w:rsid w:val="00DE77DD"/>
    <w:rsid w:val="00DE7DB7"/>
    <w:rsid w:val="00DF0640"/>
    <w:rsid w:val="00DF24AB"/>
    <w:rsid w:val="00E00127"/>
    <w:rsid w:val="00E01362"/>
    <w:rsid w:val="00E01A0F"/>
    <w:rsid w:val="00E048D1"/>
    <w:rsid w:val="00E072AA"/>
    <w:rsid w:val="00E10244"/>
    <w:rsid w:val="00E14A80"/>
    <w:rsid w:val="00E2403D"/>
    <w:rsid w:val="00E24A5B"/>
    <w:rsid w:val="00E24FD6"/>
    <w:rsid w:val="00E331B0"/>
    <w:rsid w:val="00E34A2F"/>
    <w:rsid w:val="00E55D74"/>
    <w:rsid w:val="00E57224"/>
    <w:rsid w:val="00E64FAD"/>
    <w:rsid w:val="00E6540C"/>
    <w:rsid w:val="00E65516"/>
    <w:rsid w:val="00E67571"/>
    <w:rsid w:val="00E81E2A"/>
    <w:rsid w:val="00E8385B"/>
    <w:rsid w:val="00E870D0"/>
    <w:rsid w:val="00E90B10"/>
    <w:rsid w:val="00E92142"/>
    <w:rsid w:val="00E93324"/>
    <w:rsid w:val="00E95A35"/>
    <w:rsid w:val="00EB6F5E"/>
    <w:rsid w:val="00EC6D16"/>
    <w:rsid w:val="00ED5740"/>
    <w:rsid w:val="00ED5BE3"/>
    <w:rsid w:val="00EE0952"/>
    <w:rsid w:val="00EE1D3C"/>
    <w:rsid w:val="00EE2EFB"/>
    <w:rsid w:val="00EE4DE7"/>
    <w:rsid w:val="00EE7314"/>
    <w:rsid w:val="00EE7751"/>
    <w:rsid w:val="00EF59AA"/>
    <w:rsid w:val="00EF657E"/>
    <w:rsid w:val="00F071FC"/>
    <w:rsid w:val="00F236A6"/>
    <w:rsid w:val="00F24C35"/>
    <w:rsid w:val="00F25A1D"/>
    <w:rsid w:val="00F312A5"/>
    <w:rsid w:val="00F31333"/>
    <w:rsid w:val="00F57485"/>
    <w:rsid w:val="00F61C11"/>
    <w:rsid w:val="00F665EE"/>
    <w:rsid w:val="00F73FDF"/>
    <w:rsid w:val="00F7538E"/>
    <w:rsid w:val="00F75B89"/>
    <w:rsid w:val="00F85884"/>
    <w:rsid w:val="00F86B55"/>
    <w:rsid w:val="00F90F4C"/>
    <w:rsid w:val="00F97453"/>
    <w:rsid w:val="00F97CC5"/>
    <w:rsid w:val="00FA4057"/>
    <w:rsid w:val="00FB2B12"/>
    <w:rsid w:val="00FD0B41"/>
    <w:rsid w:val="00FE0F43"/>
    <w:rsid w:val="00FE73A5"/>
    <w:rsid w:val="00FF097F"/>
    <w:rsid w:val="00FF19D5"/>
    <w:rsid w:val="00FF3B7B"/>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E51616"/>
  <w14:defaultImageDpi w14:val="32767"/>
  <w15:chartTrackingRefBased/>
  <w15:docId w15:val="{2C3F670F-AE7B-4211-B5EC-44C8D1D3F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semiHidden="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46EB1"/>
    <w:pPr>
      <w:widowControl w:val="0"/>
      <w:autoSpaceDE w:val="0"/>
      <w:autoSpaceDN w:val="0"/>
    </w:pPr>
    <w:rPr>
      <w:rFonts w:ascii="Cambria" w:eastAsia="Cambria" w:hAnsi="Cambria" w:cs="Cambria"/>
      <w:sz w:val="22"/>
      <w:szCs w:val="22"/>
      <w:lang w:eastAsia="en-US"/>
    </w:rPr>
  </w:style>
  <w:style w:type="paragraph" w:styleId="Ttulo1">
    <w:name w:val="heading 1"/>
    <w:basedOn w:val="Normal"/>
    <w:next w:val="Normal"/>
    <w:link w:val="Ttulo1Car"/>
    <w:uiPriority w:val="9"/>
    <w:unhideWhenUsed/>
    <w:qFormat/>
    <w:rsid w:val="003E24DF"/>
    <w:pPr>
      <w:widowControl/>
      <w:autoSpaceDE/>
      <w:autoSpaceDN/>
      <w:spacing w:after="360"/>
      <w:contextualSpacing/>
      <w:outlineLvl w:val="0"/>
    </w:pPr>
    <w:rPr>
      <w:rFonts w:asciiTheme="majorHAnsi" w:eastAsiaTheme="majorEastAsia" w:hAnsiTheme="majorHAnsi" w:cstheme="majorBidi"/>
      <w:caps/>
      <w:color w:val="21405B" w:themeColor="accent1" w:themeShade="BF"/>
      <w:kern w:val="20"/>
      <w:sz w:val="24"/>
      <w:szCs w:val="20"/>
      <w:lang w:eastAsia="ja-JP"/>
    </w:rPr>
  </w:style>
  <w:style w:type="paragraph" w:styleId="Ttulo2">
    <w:name w:val="heading 2"/>
    <w:aliases w:val="Edgar 2,Título 2 -BCN,2 headline,h Car Car Car Car Car Car Car Car Car,Neg,Capítulos"/>
    <w:basedOn w:val="Normal"/>
    <w:next w:val="Normal"/>
    <w:link w:val="Ttulo2Car"/>
    <w:uiPriority w:val="9"/>
    <w:unhideWhenUsed/>
    <w:qFormat/>
    <w:rsid w:val="004A2B0D"/>
    <w:pPr>
      <w:keepNext/>
      <w:keepLines/>
      <w:widowControl/>
      <w:autoSpaceDE/>
      <w:autoSpaceDN/>
      <w:spacing w:before="40" w:line="288" w:lineRule="auto"/>
      <w:outlineLvl w:val="1"/>
    </w:pPr>
    <w:rPr>
      <w:rFonts w:asciiTheme="majorHAnsi" w:eastAsiaTheme="majorEastAsia" w:hAnsiTheme="majorHAnsi" w:cstheme="majorBidi"/>
      <w:color w:val="21405B" w:themeColor="accent1" w:themeShade="BF"/>
      <w:kern w:val="20"/>
      <w:sz w:val="26"/>
      <w:szCs w:val="26"/>
      <w:lang w:eastAsia="ja-JP"/>
    </w:rPr>
  </w:style>
  <w:style w:type="paragraph" w:styleId="Ttulo3">
    <w:name w:val="heading 3"/>
    <w:basedOn w:val="Normal"/>
    <w:next w:val="Normal"/>
    <w:link w:val="Ttulo3Car"/>
    <w:uiPriority w:val="9"/>
    <w:unhideWhenUsed/>
    <w:qFormat/>
    <w:rsid w:val="000C0CF0"/>
    <w:pPr>
      <w:keepNext/>
      <w:keepLines/>
      <w:widowControl/>
      <w:autoSpaceDE/>
      <w:autoSpaceDN/>
      <w:spacing w:before="40" w:line="276" w:lineRule="auto"/>
      <w:outlineLvl w:val="2"/>
    </w:pPr>
    <w:rPr>
      <w:rFonts w:asciiTheme="majorHAnsi" w:eastAsiaTheme="majorEastAsia" w:hAnsiTheme="majorHAnsi" w:cstheme="majorBidi"/>
      <w:b/>
      <w:i/>
      <w:color w:val="FF6C00"/>
      <w:szCs w:val="24"/>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E24DF"/>
    <w:rPr>
      <w:rFonts w:asciiTheme="majorHAnsi" w:eastAsiaTheme="majorEastAsia" w:hAnsiTheme="majorHAnsi" w:cstheme="majorBidi"/>
      <w:caps/>
      <w:color w:val="21405B" w:themeColor="accent1" w:themeShade="BF"/>
      <w:kern w:val="20"/>
      <w:sz w:val="20"/>
      <w:szCs w:val="20"/>
    </w:rPr>
  </w:style>
  <w:style w:type="paragraph" w:customStyle="1" w:styleId="Destinatario">
    <w:name w:val="Destinatario"/>
    <w:basedOn w:val="Ttulo2"/>
    <w:uiPriority w:val="3"/>
    <w:qFormat/>
    <w:rsid w:val="0085357E"/>
    <w:pPr>
      <w:spacing w:before="1200"/>
    </w:pPr>
    <w:rPr>
      <w:b/>
      <w:color w:val="2C567A" w:themeColor="accent1"/>
    </w:rPr>
  </w:style>
  <w:style w:type="paragraph" w:styleId="Saludo">
    <w:name w:val="Salutation"/>
    <w:basedOn w:val="Normal"/>
    <w:link w:val="SaludoCar"/>
    <w:uiPriority w:val="99"/>
    <w:unhideWhenUsed/>
    <w:qFormat/>
    <w:rsid w:val="003E24DF"/>
    <w:pPr>
      <w:widowControl/>
      <w:autoSpaceDE/>
      <w:autoSpaceDN/>
      <w:spacing w:before="720" w:after="200" w:line="288" w:lineRule="auto"/>
    </w:pPr>
    <w:rPr>
      <w:rFonts w:asciiTheme="minorHAnsi" w:eastAsiaTheme="minorHAnsi" w:hAnsiTheme="minorHAnsi" w:cstheme="minorBidi"/>
      <w:kern w:val="20"/>
      <w:sz w:val="24"/>
      <w:szCs w:val="20"/>
      <w:lang w:eastAsia="ja-JP"/>
    </w:rPr>
  </w:style>
  <w:style w:type="character" w:customStyle="1" w:styleId="SaludoCar">
    <w:name w:val="Saludo Car"/>
    <w:basedOn w:val="Fuentedeprrafopredeter"/>
    <w:link w:val="Saludo"/>
    <w:uiPriority w:val="99"/>
    <w:rsid w:val="003E24DF"/>
    <w:rPr>
      <w:rFonts w:eastAsiaTheme="minorHAnsi"/>
      <w:color w:val="595959" w:themeColor="text1" w:themeTint="A6"/>
      <w:kern w:val="20"/>
      <w:sz w:val="20"/>
      <w:szCs w:val="20"/>
    </w:rPr>
  </w:style>
  <w:style w:type="paragraph" w:styleId="Cierre">
    <w:name w:val="Closing"/>
    <w:basedOn w:val="Normal"/>
    <w:next w:val="Firma"/>
    <w:link w:val="CierreCar"/>
    <w:uiPriority w:val="6"/>
    <w:unhideWhenUsed/>
    <w:qFormat/>
    <w:rsid w:val="003E24DF"/>
    <w:pPr>
      <w:widowControl/>
      <w:autoSpaceDE/>
      <w:autoSpaceDN/>
      <w:spacing w:before="480" w:after="960"/>
    </w:pPr>
    <w:rPr>
      <w:rFonts w:asciiTheme="minorHAnsi" w:eastAsiaTheme="minorHAnsi" w:hAnsiTheme="minorHAnsi" w:cstheme="minorBidi"/>
      <w:kern w:val="20"/>
      <w:sz w:val="24"/>
      <w:szCs w:val="20"/>
      <w:lang w:eastAsia="ja-JP"/>
    </w:rPr>
  </w:style>
  <w:style w:type="character" w:customStyle="1" w:styleId="CierreCar">
    <w:name w:val="Cierre Car"/>
    <w:basedOn w:val="Fuentedeprrafopredeter"/>
    <w:link w:val="Cierre"/>
    <w:uiPriority w:val="6"/>
    <w:rsid w:val="003E24DF"/>
    <w:rPr>
      <w:rFonts w:eastAsiaTheme="minorHAnsi"/>
      <w:color w:val="595959" w:themeColor="text1" w:themeTint="A6"/>
      <w:kern w:val="20"/>
      <w:sz w:val="20"/>
      <w:szCs w:val="20"/>
    </w:rPr>
  </w:style>
  <w:style w:type="paragraph" w:styleId="Firma">
    <w:name w:val="Signature"/>
    <w:basedOn w:val="Normal"/>
    <w:link w:val="FirmaCar"/>
    <w:uiPriority w:val="7"/>
    <w:unhideWhenUsed/>
    <w:qFormat/>
    <w:rsid w:val="00204F5C"/>
    <w:pPr>
      <w:widowControl/>
      <w:autoSpaceDE/>
      <w:autoSpaceDN/>
      <w:spacing w:before="40" w:line="288" w:lineRule="auto"/>
    </w:pPr>
    <w:rPr>
      <w:rFonts w:asciiTheme="minorHAnsi" w:eastAsiaTheme="minorHAnsi" w:hAnsiTheme="minorHAnsi" w:cstheme="minorBidi"/>
      <w:b/>
      <w:bCs/>
      <w:kern w:val="20"/>
      <w:sz w:val="24"/>
      <w:szCs w:val="20"/>
      <w:lang w:eastAsia="ja-JP"/>
    </w:rPr>
  </w:style>
  <w:style w:type="character" w:customStyle="1" w:styleId="FirmaCar">
    <w:name w:val="Firma Car"/>
    <w:basedOn w:val="Fuentedeprrafopredeter"/>
    <w:link w:val="Firma"/>
    <w:uiPriority w:val="7"/>
    <w:rsid w:val="00204F5C"/>
    <w:rPr>
      <w:rFonts w:eastAsiaTheme="minorHAnsi"/>
      <w:b/>
      <w:bCs/>
      <w:kern w:val="20"/>
      <w:szCs w:val="20"/>
    </w:rPr>
  </w:style>
  <w:style w:type="paragraph" w:styleId="Encabezado">
    <w:name w:val="header"/>
    <w:aliases w:val="encabezado,h,h8,h9,h10,h18"/>
    <w:basedOn w:val="Normal"/>
    <w:link w:val="EncabezadoCar"/>
    <w:uiPriority w:val="99"/>
    <w:rsid w:val="000D7B45"/>
    <w:pPr>
      <w:widowControl/>
      <w:autoSpaceDE/>
      <w:autoSpaceDN/>
      <w:spacing w:before="40"/>
      <w:ind w:right="567"/>
      <w:jc w:val="right"/>
    </w:pPr>
    <w:rPr>
      <w:rFonts w:asciiTheme="minorHAnsi" w:eastAsiaTheme="minorHAnsi" w:hAnsiTheme="minorHAnsi" w:cstheme="minorBidi"/>
      <w:kern w:val="20"/>
      <w:sz w:val="24"/>
      <w:szCs w:val="20"/>
      <w:lang w:eastAsia="ja-JP"/>
    </w:rPr>
  </w:style>
  <w:style w:type="character" w:customStyle="1" w:styleId="EncabezadoCar">
    <w:name w:val="Encabezado Car"/>
    <w:aliases w:val="encabezado Car,h Car,h8 Car,h9 Car,h10 Car,h18 Car"/>
    <w:basedOn w:val="Fuentedeprrafopredeter"/>
    <w:link w:val="Encabezado"/>
    <w:uiPriority w:val="99"/>
    <w:rsid w:val="000D7B45"/>
    <w:rPr>
      <w:rFonts w:eastAsiaTheme="minorHAnsi"/>
      <w:kern w:val="20"/>
      <w:szCs w:val="20"/>
    </w:rPr>
  </w:style>
  <w:style w:type="character" w:styleId="Fuerte">
    <w:name w:val="Strong"/>
    <w:basedOn w:val="Fuentedeprrafopredeter"/>
    <w:uiPriority w:val="1"/>
    <w:semiHidden/>
    <w:qFormat/>
    <w:rsid w:val="003E24DF"/>
    <w:rPr>
      <w:b/>
      <w:bCs/>
    </w:rPr>
  </w:style>
  <w:style w:type="paragraph" w:customStyle="1" w:styleId="Informacindecontacto">
    <w:name w:val="Información de contacto"/>
    <w:basedOn w:val="Normal"/>
    <w:uiPriority w:val="1"/>
    <w:qFormat/>
    <w:rsid w:val="003E24DF"/>
    <w:pPr>
      <w:widowControl/>
      <w:autoSpaceDE/>
      <w:autoSpaceDN/>
      <w:spacing w:line="288" w:lineRule="auto"/>
    </w:pPr>
    <w:rPr>
      <w:rFonts w:asciiTheme="minorHAnsi" w:eastAsiaTheme="minorHAnsi" w:hAnsiTheme="minorHAnsi" w:cstheme="minorBidi"/>
      <w:kern w:val="20"/>
      <w:sz w:val="24"/>
      <w:szCs w:val="20"/>
      <w:lang w:eastAsia="ja-JP"/>
    </w:rPr>
  </w:style>
  <w:style w:type="character" w:customStyle="1" w:styleId="Ttulo2Car">
    <w:name w:val="Título 2 Car"/>
    <w:aliases w:val="Edgar 2 Car,Título 2 -BCN Car,2 headline Car,h Car Car Car Car Car Car Car Car Car Car,Neg Car,Capítulos Car"/>
    <w:basedOn w:val="Fuentedeprrafopredeter"/>
    <w:link w:val="Ttulo2"/>
    <w:uiPriority w:val="9"/>
    <w:rsid w:val="004A2B0D"/>
    <w:rPr>
      <w:rFonts w:asciiTheme="majorHAnsi" w:eastAsiaTheme="majorEastAsia" w:hAnsiTheme="majorHAnsi" w:cstheme="majorBidi"/>
      <w:color w:val="21405B" w:themeColor="accent1" w:themeShade="BF"/>
      <w:kern w:val="20"/>
      <w:sz w:val="26"/>
      <w:szCs w:val="26"/>
    </w:rPr>
  </w:style>
  <w:style w:type="paragraph" w:styleId="NormalWeb">
    <w:name w:val="Normal (Web)"/>
    <w:basedOn w:val="Normal"/>
    <w:uiPriority w:val="99"/>
    <w:semiHidden/>
    <w:unhideWhenUsed/>
    <w:rsid w:val="00083BAA"/>
    <w:pPr>
      <w:widowControl/>
      <w:autoSpaceDE/>
      <w:autoSpaceDN/>
      <w:spacing w:before="100" w:beforeAutospacing="1" w:after="100" w:afterAutospacing="1"/>
    </w:pPr>
    <w:rPr>
      <w:rFonts w:ascii="Times New Roman" w:eastAsiaTheme="minorEastAsia" w:hAnsi="Times New Roman" w:cs="Times New Roman"/>
      <w:sz w:val="24"/>
      <w:szCs w:val="24"/>
      <w:lang w:eastAsia="ja-JP"/>
    </w:rPr>
  </w:style>
  <w:style w:type="character" w:styleId="Textodelmarcadordeposicin">
    <w:name w:val="Placeholder Text"/>
    <w:basedOn w:val="Fuentedeprrafopredeter"/>
    <w:uiPriority w:val="99"/>
    <w:semiHidden/>
    <w:rsid w:val="001766D6"/>
    <w:rPr>
      <w:color w:val="808080"/>
    </w:rPr>
  </w:style>
  <w:style w:type="paragraph" w:styleId="Piedepgina">
    <w:name w:val="footer"/>
    <w:basedOn w:val="Normal"/>
    <w:link w:val="PiedepginaCar"/>
    <w:uiPriority w:val="99"/>
    <w:unhideWhenUsed/>
    <w:rsid w:val="00D45945"/>
    <w:pPr>
      <w:widowControl/>
      <w:tabs>
        <w:tab w:val="center" w:pos="4680"/>
        <w:tab w:val="right" w:pos="9360"/>
      </w:tabs>
      <w:autoSpaceDE/>
      <w:autoSpaceDN/>
    </w:pPr>
    <w:rPr>
      <w:rFonts w:asciiTheme="minorHAnsi" w:eastAsiaTheme="minorHAnsi" w:hAnsiTheme="minorHAnsi" w:cstheme="minorBidi"/>
      <w:kern w:val="20"/>
      <w:sz w:val="24"/>
      <w:szCs w:val="20"/>
      <w:lang w:eastAsia="ja-JP"/>
    </w:rPr>
  </w:style>
  <w:style w:type="character" w:customStyle="1" w:styleId="PiedepginaCar">
    <w:name w:val="Pie de página Car"/>
    <w:basedOn w:val="Fuentedeprrafopredeter"/>
    <w:link w:val="Piedepgina"/>
    <w:uiPriority w:val="99"/>
    <w:rsid w:val="00D45945"/>
    <w:rPr>
      <w:rFonts w:eastAsiaTheme="minorHAnsi"/>
      <w:color w:val="595959" w:themeColor="text1" w:themeTint="A6"/>
      <w:kern w:val="20"/>
      <w:sz w:val="20"/>
      <w:szCs w:val="20"/>
    </w:rPr>
  </w:style>
  <w:style w:type="paragraph" w:styleId="Ttulo">
    <w:name w:val="Title"/>
    <w:basedOn w:val="Ttulo1"/>
    <w:next w:val="Normal"/>
    <w:link w:val="TtuloCar"/>
    <w:uiPriority w:val="1"/>
    <w:qFormat/>
    <w:rsid w:val="00D45945"/>
    <w:rPr>
      <w:color w:val="000000" w:themeColor="text1"/>
    </w:rPr>
  </w:style>
  <w:style w:type="character" w:customStyle="1" w:styleId="TtuloCar">
    <w:name w:val="Título Car"/>
    <w:basedOn w:val="Fuentedeprrafopredeter"/>
    <w:link w:val="Ttulo"/>
    <w:uiPriority w:val="10"/>
    <w:rsid w:val="00D45945"/>
    <w:rPr>
      <w:rFonts w:asciiTheme="majorHAnsi" w:eastAsiaTheme="majorEastAsia" w:hAnsiTheme="majorHAnsi" w:cstheme="majorBidi"/>
      <w:caps/>
      <w:color w:val="000000" w:themeColor="text1"/>
      <w:kern w:val="20"/>
      <w:sz w:val="20"/>
      <w:szCs w:val="20"/>
    </w:rPr>
  </w:style>
  <w:style w:type="paragraph" w:styleId="Textodeglobo">
    <w:name w:val="Balloon Text"/>
    <w:basedOn w:val="Normal"/>
    <w:link w:val="TextodegloboCar"/>
    <w:uiPriority w:val="99"/>
    <w:semiHidden/>
    <w:unhideWhenUsed/>
    <w:rsid w:val="004717E7"/>
    <w:pPr>
      <w:widowControl/>
      <w:autoSpaceDE/>
      <w:autoSpaceDN/>
    </w:pPr>
    <w:rPr>
      <w:rFonts w:ascii="Segoe UI" w:eastAsiaTheme="minorHAnsi" w:hAnsi="Segoe UI" w:cs="Segoe UI"/>
      <w:kern w:val="20"/>
      <w:sz w:val="18"/>
      <w:szCs w:val="18"/>
      <w:lang w:eastAsia="ja-JP"/>
    </w:rPr>
  </w:style>
  <w:style w:type="character" w:customStyle="1" w:styleId="TextodegloboCar">
    <w:name w:val="Texto de globo Car"/>
    <w:basedOn w:val="Fuentedeprrafopredeter"/>
    <w:link w:val="Textodeglobo"/>
    <w:uiPriority w:val="99"/>
    <w:semiHidden/>
    <w:rsid w:val="004717E7"/>
    <w:rPr>
      <w:rFonts w:ascii="Segoe UI" w:eastAsiaTheme="minorHAnsi" w:hAnsi="Segoe UI" w:cs="Segoe UI"/>
      <w:kern w:val="20"/>
      <w:sz w:val="18"/>
      <w:szCs w:val="18"/>
    </w:rPr>
  </w:style>
  <w:style w:type="paragraph" w:styleId="Textoindependiente">
    <w:name w:val="Body Text"/>
    <w:basedOn w:val="Normal"/>
    <w:link w:val="TextoindependienteCar"/>
    <w:uiPriority w:val="99"/>
    <w:qFormat/>
    <w:rsid w:val="009B4FF6"/>
    <w:pPr>
      <w:ind w:left="140"/>
    </w:pPr>
  </w:style>
  <w:style w:type="character" w:customStyle="1" w:styleId="TextoindependienteCar">
    <w:name w:val="Texto independiente Car"/>
    <w:basedOn w:val="Fuentedeprrafopredeter"/>
    <w:link w:val="Textoindependiente"/>
    <w:uiPriority w:val="99"/>
    <w:rsid w:val="009B4FF6"/>
    <w:rPr>
      <w:rFonts w:ascii="Cambria" w:eastAsia="Cambria" w:hAnsi="Cambria" w:cs="Cambria"/>
      <w:sz w:val="22"/>
      <w:szCs w:val="22"/>
      <w:lang w:eastAsia="en-US"/>
    </w:rPr>
  </w:style>
  <w:style w:type="character" w:styleId="Hipervnculo">
    <w:name w:val="Hyperlink"/>
    <w:basedOn w:val="Fuentedeprrafopredeter"/>
    <w:uiPriority w:val="99"/>
    <w:unhideWhenUsed/>
    <w:rsid w:val="002C4D8E"/>
    <w:rPr>
      <w:color w:val="0563C1" w:themeColor="hyperlink"/>
      <w:u w:val="single"/>
    </w:rPr>
  </w:style>
  <w:style w:type="character" w:styleId="Mencinsinresolver">
    <w:name w:val="Unresolved Mention"/>
    <w:basedOn w:val="Fuentedeprrafopredeter"/>
    <w:uiPriority w:val="99"/>
    <w:semiHidden/>
    <w:unhideWhenUsed/>
    <w:rsid w:val="002C4D8E"/>
    <w:rPr>
      <w:color w:val="605E5C"/>
      <w:shd w:val="clear" w:color="auto" w:fill="E1DFDD"/>
    </w:rPr>
  </w:style>
  <w:style w:type="paragraph" w:styleId="Prrafodelista">
    <w:name w:val="List Paragraph"/>
    <w:aliases w:val="Bullet List,FooterText,numbered,Paragraphe de liste1,Bulletr List Paragraph,列出段落,列出段落1,List Paragraph21,Listeafsnit1,Parágrafo da Lista1,Ha,Normal. Viñetas,Bolita,Cita textual,List Paragraph,titulo 3,List,HOJA,List Paragraph1,lp1,Foot"/>
    <w:basedOn w:val="Normal"/>
    <w:link w:val="PrrafodelistaCar"/>
    <w:uiPriority w:val="34"/>
    <w:qFormat/>
    <w:rsid w:val="00427599"/>
    <w:pPr>
      <w:ind w:left="720"/>
      <w:contextualSpacing/>
    </w:pPr>
  </w:style>
  <w:style w:type="character" w:customStyle="1" w:styleId="PrrafodelistaCar">
    <w:name w:val="Párrafo de lista Car"/>
    <w:aliases w:val="Bullet List Car,FooterText Car,numbered Car,Paragraphe de liste1 Car,Bulletr List Paragraph Car,列出段落 Car,列出段落1 Car,List Paragraph21 Car,Listeafsnit1 Car,Parágrafo da Lista1 Car,Ha Car,Normal. Viñetas Car,Bolita Car,Cita textual Car"/>
    <w:link w:val="Prrafodelista"/>
    <w:uiPriority w:val="34"/>
    <w:qFormat/>
    <w:locked/>
    <w:rsid w:val="00BB48CF"/>
    <w:rPr>
      <w:rFonts w:ascii="Cambria" w:eastAsia="Cambria" w:hAnsi="Cambria" w:cs="Cambria"/>
      <w:sz w:val="22"/>
      <w:szCs w:val="22"/>
      <w:lang w:eastAsia="en-US"/>
    </w:rPr>
  </w:style>
  <w:style w:type="paragraph" w:styleId="Textonotapie">
    <w:name w:val="footnote text"/>
    <w:aliases w:val="texto de nota al pie,Texto nota pie Car Car,texto de nota al pie Car Car,ft Car Car Car,Texto nota pie Car1 Car,Texto nota pie Car Car Car,texto de nota al pie Car Car Car Car,Nota a pie/Bibliog,Car1 Car Car,Car1,ft,Texto nota pie Car1,Ca"/>
    <w:basedOn w:val="Normal"/>
    <w:link w:val="TextonotapieCar"/>
    <w:uiPriority w:val="99"/>
    <w:qFormat/>
    <w:rsid w:val="00BB48CF"/>
    <w:pPr>
      <w:widowControl/>
      <w:autoSpaceDE/>
      <w:autoSpaceDN/>
    </w:pPr>
    <w:rPr>
      <w:rFonts w:ascii="Times New Roman" w:eastAsia="Times New Roman" w:hAnsi="Times New Roman" w:cs="Times New Roman"/>
      <w:sz w:val="20"/>
      <w:szCs w:val="20"/>
      <w:lang w:val="x-none" w:eastAsia="es-ES"/>
    </w:rPr>
  </w:style>
  <w:style w:type="character" w:customStyle="1" w:styleId="TextonotapieCar">
    <w:name w:val="Texto nota pie Car"/>
    <w:aliases w:val="texto de nota al pie Car,Texto nota pie Car Car Car1,texto de nota al pie Car Car Car,ft Car Car Car Car,Texto nota pie Car1 Car Car,Texto nota pie Car Car Car Car,texto de nota al pie Car Car Car Car Car,Nota a pie/Bibliog Car,ft Car"/>
    <w:basedOn w:val="Fuentedeprrafopredeter"/>
    <w:link w:val="Textonotapie"/>
    <w:uiPriority w:val="99"/>
    <w:qFormat/>
    <w:rsid w:val="00BB48CF"/>
    <w:rPr>
      <w:rFonts w:ascii="Times New Roman" w:eastAsia="Times New Roman" w:hAnsi="Times New Roman" w:cs="Times New Roman"/>
      <w:sz w:val="20"/>
      <w:szCs w:val="20"/>
      <w:lang w:val="x-none" w:eastAsia="es-ES"/>
    </w:rPr>
  </w:style>
  <w:style w:type="paragraph" w:customStyle="1" w:styleId="Textoindependiente0">
    <w:name w:val="Texto independiente(."/>
    <w:basedOn w:val="Normal"/>
    <w:link w:val="TextoindependienteCar2"/>
    <w:rsid w:val="00BB48CF"/>
    <w:pPr>
      <w:widowControl/>
      <w:tabs>
        <w:tab w:val="left" w:pos="-720"/>
      </w:tabs>
      <w:suppressAutoHyphens/>
      <w:autoSpaceDE/>
      <w:autoSpaceDN/>
      <w:spacing w:after="120"/>
      <w:jc w:val="both"/>
    </w:pPr>
    <w:rPr>
      <w:rFonts w:ascii="Arial" w:eastAsia="Times New Roman" w:hAnsi="Arial" w:cs="Times New Roman"/>
      <w:spacing w:val="-2"/>
      <w:sz w:val="24"/>
      <w:szCs w:val="20"/>
      <w:lang w:val="es-ES_tradnl" w:eastAsia="es-ES"/>
    </w:rPr>
  </w:style>
  <w:style w:type="character" w:customStyle="1" w:styleId="TextoindependienteCar2">
    <w:name w:val="Texto independiente(. Car2"/>
    <w:link w:val="Textoindependiente0"/>
    <w:locked/>
    <w:rsid w:val="00BB48CF"/>
    <w:rPr>
      <w:rFonts w:ascii="Arial" w:eastAsia="Times New Roman" w:hAnsi="Arial" w:cs="Times New Roman"/>
      <w:spacing w:val="-2"/>
      <w:szCs w:val="20"/>
      <w:lang w:val="es-ES_tradnl" w:eastAsia="es-ES"/>
    </w:rPr>
  </w:style>
  <w:style w:type="paragraph" w:customStyle="1" w:styleId="Titulo6">
    <w:name w:val="Titulo 6"/>
    <w:basedOn w:val="Normal"/>
    <w:uiPriority w:val="99"/>
    <w:rsid w:val="00BB48CF"/>
    <w:pPr>
      <w:widowControl/>
      <w:autoSpaceDE/>
      <w:autoSpaceDN/>
      <w:jc w:val="both"/>
    </w:pPr>
    <w:rPr>
      <w:rFonts w:ascii="Sans Serif 12cpi" w:eastAsia="Times New Roman" w:hAnsi="Sans Serif 12cpi" w:cs="Arial"/>
      <w:spacing w:val="-3"/>
      <w:sz w:val="20"/>
      <w:szCs w:val="20"/>
      <w:lang w:val="es-ES_tradnl" w:eastAsia="es-MX"/>
    </w:rPr>
  </w:style>
  <w:style w:type="character" w:styleId="nfasis">
    <w:name w:val="Emphasis"/>
    <w:qFormat/>
    <w:rsid w:val="00BB48CF"/>
    <w:rPr>
      <w:i/>
      <w:iCs/>
    </w:rPr>
  </w:style>
  <w:style w:type="paragraph" w:customStyle="1" w:styleId="Default">
    <w:name w:val="Default"/>
    <w:link w:val="DefaultCar"/>
    <w:qFormat/>
    <w:rsid w:val="00E95A35"/>
    <w:pPr>
      <w:autoSpaceDE w:val="0"/>
      <w:autoSpaceDN w:val="0"/>
      <w:adjustRightInd w:val="0"/>
    </w:pPr>
    <w:rPr>
      <w:rFonts w:ascii="Arial" w:eastAsia="Calibri" w:hAnsi="Arial" w:cs="Arial"/>
      <w:color w:val="000000"/>
      <w:lang w:val="es-CO" w:eastAsia="es-CO"/>
    </w:rPr>
  </w:style>
  <w:style w:type="character" w:customStyle="1" w:styleId="DefaultCar">
    <w:name w:val="Default Car"/>
    <w:link w:val="Default"/>
    <w:locked/>
    <w:rsid w:val="00E95A35"/>
    <w:rPr>
      <w:rFonts w:ascii="Arial" w:eastAsia="Calibri" w:hAnsi="Arial" w:cs="Arial"/>
      <w:color w:val="000000"/>
      <w:lang w:val="es-CO" w:eastAsia="es-CO"/>
    </w:rPr>
  </w:style>
  <w:style w:type="character" w:customStyle="1" w:styleId="textonavy1">
    <w:name w:val="texto_navy1"/>
    <w:rsid w:val="00E95A35"/>
    <w:rPr>
      <w:color w:val="000080"/>
    </w:rPr>
  </w:style>
  <w:style w:type="character" w:customStyle="1" w:styleId="SinespaciadoCar">
    <w:name w:val="Sin espaciado Car"/>
    <w:link w:val="Sinespaciado"/>
    <w:uiPriority w:val="1"/>
    <w:locked/>
    <w:rsid w:val="00762DA7"/>
  </w:style>
  <w:style w:type="paragraph" w:styleId="Sinespaciado">
    <w:name w:val="No Spacing"/>
    <w:basedOn w:val="Normal"/>
    <w:link w:val="SinespaciadoCar"/>
    <w:uiPriority w:val="1"/>
    <w:qFormat/>
    <w:rsid w:val="00762DA7"/>
    <w:pPr>
      <w:widowControl/>
      <w:autoSpaceDE/>
      <w:autoSpaceDN/>
    </w:pPr>
    <w:rPr>
      <w:rFonts w:asciiTheme="minorHAnsi" w:eastAsiaTheme="minorEastAsia" w:hAnsiTheme="minorHAnsi" w:cstheme="minorBidi"/>
      <w:sz w:val="24"/>
      <w:szCs w:val="24"/>
      <w:lang w:eastAsia="ja-JP"/>
    </w:rPr>
  </w:style>
  <w:style w:type="paragraph" w:customStyle="1" w:styleId="TableParagraph">
    <w:name w:val="Table Paragraph"/>
    <w:basedOn w:val="Normal"/>
    <w:uiPriority w:val="1"/>
    <w:qFormat/>
    <w:rsid w:val="00884542"/>
    <w:pPr>
      <w:widowControl/>
    </w:pPr>
    <w:rPr>
      <w:rFonts w:ascii="Arial Narrow" w:eastAsia="Times New Roman" w:hAnsi="Arial Narrow" w:cs="Times New Roman"/>
      <w:sz w:val="24"/>
      <w:szCs w:val="24"/>
      <w:lang w:val="es-CO" w:eastAsia="es-ES"/>
    </w:rPr>
  </w:style>
  <w:style w:type="table" w:customStyle="1" w:styleId="TableNormal">
    <w:name w:val="Table Normal"/>
    <w:uiPriority w:val="2"/>
    <w:semiHidden/>
    <w:unhideWhenUsed/>
    <w:qFormat/>
    <w:rsid w:val="00884542"/>
    <w:pPr>
      <w:widowControl w:val="0"/>
      <w:autoSpaceDE w:val="0"/>
      <w:autoSpaceDN w:val="0"/>
    </w:pPr>
    <w:rPr>
      <w:rFonts w:eastAsiaTheme="minorHAnsi"/>
      <w:sz w:val="22"/>
      <w:szCs w:val="22"/>
      <w:lang w:val="en-US" w:eastAsia="en-US"/>
    </w:rPr>
    <w:tblPr>
      <w:tblInd w:w="0" w:type="dxa"/>
      <w:tblCellMar>
        <w:top w:w="0" w:type="dxa"/>
        <w:left w:w="0" w:type="dxa"/>
        <w:bottom w:w="0" w:type="dxa"/>
        <w:right w:w="0" w:type="dxa"/>
      </w:tblCellMar>
    </w:tblPr>
  </w:style>
  <w:style w:type="table" w:styleId="Tablaconcuadrcula">
    <w:name w:val="Table Grid"/>
    <w:basedOn w:val="Tablanormal"/>
    <w:uiPriority w:val="39"/>
    <w:rsid w:val="008B1531"/>
    <w:rPr>
      <w:rFonts w:ascii="Calibri" w:eastAsia="Calibri" w:hAnsi="Calibri" w:cs="Times New Roman"/>
      <w:sz w:val="20"/>
      <w:szCs w:val="20"/>
      <w:lang w:val="es-CO" w:eastAsia="es-C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a">
    <w:name w:val="List"/>
    <w:basedOn w:val="Normal"/>
    <w:uiPriority w:val="99"/>
    <w:rsid w:val="008B1531"/>
    <w:pPr>
      <w:widowControl/>
      <w:autoSpaceDE/>
      <w:autoSpaceDN/>
      <w:ind w:left="283" w:hanging="283"/>
    </w:pPr>
    <w:rPr>
      <w:rFonts w:ascii="Times New Roman" w:eastAsia="Times New Roman" w:hAnsi="Times New Roman" w:cs="Arial"/>
      <w:sz w:val="20"/>
      <w:szCs w:val="20"/>
      <w:lang w:val="es-CO" w:eastAsia="es-ES"/>
    </w:rPr>
  </w:style>
  <w:style w:type="table" w:customStyle="1" w:styleId="TableNormal0">
    <w:name w:val="TableNormal"/>
    <w:rsid w:val="000B3E81"/>
    <w:pPr>
      <w:spacing w:line="276" w:lineRule="auto"/>
    </w:pPr>
    <w:rPr>
      <w:rFonts w:ascii="Calibri" w:eastAsia="Calibri" w:hAnsi="Calibri" w:cs="Calibri"/>
      <w:sz w:val="22"/>
      <w:szCs w:val="22"/>
      <w:lang w:val="es-CO" w:eastAsia="es-CO"/>
    </w:rPr>
    <w:tblPr>
      <w:tblCellMar>
        <w:top w:w="0" w:type="dxa"/>
        <w:left w:w="0" w:type="dxa"/>
        <w:bottom w:w="0" w:type="dxa"/>
        <w:right w:w="0" w:type="dxa"/>
      </w:tblCellMar>
    </w:tblPr>
  </w:style>
  <w:style w:type="table" w:styleId="Tabladecuadrcula4">
    <w:name w:val="Grid Table 4"/>
    <w:basedOn w:val="Tablanormal"/>
    <w:uiPriority w:val="49"/>
    <w:rsid w:val="000B3E81"/>
    <w:rPr>
      <w:rFonts w:ascii="Calibri" w:eastAsia="Calibri" w:hAnsi="Calibri" w:cs="Calibri"/>
      <w:sz w:val="22"/>
      <w:szCs w:val="22"/>
      <w:lang w:val="es-CO" w:eastAsia="es-C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tulo3Car">
    <w:name w:val="Título 3 Car"/>
    <w:basedOn w:val="Fuentedeprrafopredeter"/>
    <w:link w:val="Ttulo3"/>
    <w:uiPriority w:val="9"/>
    <w:rsid w:val="000C0CF0"/>
    <w:rPr>
      <w:rFonts w:asciiTheme="majorHAnsi" w:eastAsiaTheme="majorEastAsia" w:hAnsiTheme="majorHAnsi" w:cstheme="majorBidi"/>
      <w:b/>
      <w:i/>
      <w:color w:val="FF6C00"/>
      <w:sz w:val="22"/>
      <w:lang w:val="es-CO" w:eastAsia="en-US"/>
    </w:rPr>
  </w:style>
  <w:style w:type="paragraph" w:styleId="Textosinformato">
    <w:name w:val="Plain Text"/>
    <w:basedOn w:val="Normal"/>
    <w:link w:val="TextosinformatoCar"/>
    <w:uiPriority w:val="99"/>
    <w:semiHidden/>
    <w:unhideWhenUsed/>
    <w:rsid w:val="000C0CF0"/>
    <w:pPr>
      <w:widowControl/>
      <w:autoSpaceDE/>
      <w:autoSpaceDN/>
    </w:pPr>
    <w:rPr>
      <w:rFonts w:ascii="Calibri" w:eastAsiaTheme="minorHAnsi" w:hAnsi="Calibri" w:cstheme="minorBidi"/>
      <w:szCs w:val="21"/>
      <w:lang w:val="es-CO"/>
    </w:rPr>
  </w:style>
  <w:style w:type="character" w:customStyle="1" w:styleId="TextosinformatoCar">
    <w:name w:val="Texto sin formato Car"/>
    <w:basedOn w:val="Fuentedeprrafopredeter"/>
    <w:link w:val="Textosinformato"/>
    <w:uiPriority w:val="99"/>
    <w:semiHidden/>
    <w:rsid w:val="000C0CF0"/>
    <w:rPr>
      <w:rFonts w:ascii="Calibri" w:eastAsiaTheme="minorHAnsi" w:hAnsi="Calibri"/>
      <w:sz w:val="22"/>
      <w:szCs w:val="21"/>
      <w:lang w:val="es-CO" w:eastAsia="en-US"/>
    </w:rPr>
  </w:style>
  <w:style w:type="paragraph" w:styleId="TDC1">
    <w:name w:val="toc 1"/>
    <w:basedOn w:val="Normal"/>
    <w:next w:val="Normal"/>
    <w:autoRedefine/>
    <w:uiPriority w:val="39"/>
    <w:unhideWhenUsed/>
    <w:rsid w:val="000C0CF0"/>
    <w:pPr>
      <w:widowControl/>
      <w:tabs>
        <w:tab w:val="left" w:pos="440"/>
        <w:tab w:val="right" w:leader="dot" w:pos="8828"/>
      </w:tabs>
      <w:autoSpaceDE/>
      <w:autoSpaceDN/>
      <w:spacing w:after="100" w:line="276" w:lineRule="auto"/>
    </w:pPr>
    <w:rPr>
      <w:rFonts w:ascii="Calibri" w:eastAsia="Calibri" w:hAnsi="Calibri" w:cs="Times New Roman"/>
      <w:lang w:val="es-CO"/>
    </w:rPr>
  </w:style>
  <w:style w:type="paragraph" w:styleId="TDC2">
    <w:name w:val="toc 2"/>
    <w:basedOn w:val="Normal"/>
    <w:next w:val="Normal"/>
    <w:autoRedefine/>
    <w:uiPriority w:val="39"/>
    <w:unhideWhenUsed/>
    <w:rsid w:val="000C0CF0"/>
    <w:pPr>
      <w:widowControl/>
      <w:autoSpaceDE/>
      <w:autoSpaceDN/>
      <w:spacing w:after="100" w:line="276" w:lineRule="auto"/>
      <w:ind w:left="220"/>
    </w:pPr>
    <w:rPr>
      <w:rFonts w:ascii="Calibri" w:eastAsia="Calibri" w:hAnsi="Calibri" w:cs="Times New Roman"/>
      <w:lang w:val="es-CO"/>
    </w:rPr>
  </w:style>
  <w:style w:type="paragraph" w:styleId="Descripcin">
    <w:name w:val="caption"/>
    <w:basedOn w:val="Normal"/>
    <w:next w:val="Normal"/>
    <w:uiPriority w:val="35"/>
    <w:unhideWhenUsed/>
    <w:qFormat/>
    <w:rsid w:val="000C0CF0"/>
    <w:pPr>
      <w:widowControl/>
      <w:autoSpaceDE/>
      <w:autoSpaceDN/>
      <w:spacing w:after="200"/>
    </w:pPr>
    <w:rPr>
      <w:rFonts w:ascii="Calibri" w:eastAsia="Calibri" w:hAnsi="Calibri" w:cs="Times New Roman"/>
      <w:i/>
      <w:iCs/>
      <w:color w:val="44546A" w:themeColor="text2"/>
      <w:sz w:val="18"/>
      <w:szCs w:val="18"/>
      <w:lang w:val="es-CO"/>
    </w:rPr>
  </w:style>
  <w:style w:type="character" w:styleId="Refdenotaalpie">
    <w:name w:val="footnote reference"/>
    <w:basedOn w:val="Fuentedeprrafopredeter"/>
    <w:uiPriority w:val="99"/>
    <w:semiHidden/>
    <w:unhideWhenUsed/>
    <w:rsid w:val="000C0CF0"/>
    <w:rPr>
      <w:vertAlign w:val="superscript"/>
    </w:rPr>
  </w:style>
  <w:style w:type="character" w:customStyle="1" w:styleId="Mencinsinresolver1">
    <w:name w:val="Mención sin resolver1"/>
    <w:basedOn w:val="Fuentedeprrafopredeter"/>
    <w:uiPriority w:val="99"/>
    <w:semiHidden/>
    <w:unhideWhenUsed/>
    <w:rsid w:val="000C0CF0"/>
    <w:rPr>
      <w:color w:val="605E5C"/>
      <w:shd w:val="clear" w:color="auto" w:fill="E1DFDD"/>
    </w:rPr>
  </w:style>
  <w:style w:type="character" w:styleId="Hipervnculovisitado">
    <w:name w:val="FollowedHyperlink"/>
    <w:basedOn w:val="Fuentedeprrafopredeter"/>
    <w:uiPriority w:val="99"/>
    <w:semiHidden/>
    <w:unhideWhenUsed/>
    <w:rsid w:val="000C0CF0"/>
    <w:rPr>
      <w:color w:val="954F72" w:themeColor="followedHyperlink"/>
      <w:u w:val="single"/>
    </w:rPr>
  </w:style>
  <w:style w:type="paragraph" w:styleId="Sangradetextonormal">
    <w:name w:val="Body Text Indent"/>
    <w:basedOn w:val="Normal"/>
    <w:link w:val="SangradetextonormalCar"/>
    <w:uiPriority w:val="99"/>
    <w:semiHidden/>
    <w:unhideWhenUsed/>
    <w:rsid w:val="000C0CF0"/>
    <w:pPr>
      <w:widowControl/>
      <w:autoSpaceDE/>
      <w:autoSpaceDN/>
      <w:spacing w:after="120" w:line="276" w:lineRule="auto"/>
      <w:ind w:left="283"/>
    </w:pPr>
    <w:rPr>
      <w:rFonts w:ascii="Calibri" w:eastAsia="Calibri" w:hAnsi="Calibri" w:cs="Times New Roman"/>
      <w:lang w:val="es-CO"/>
    </w:rPr>
  </w:style>
  <w:style w:type="character" w:customStyle="1" w:styleId="SangradetextonormalCar">
    <w:name w:val="Sangría de texto normal Car"/>
    <w:basedOn w:val="Fuentedeprrafopredeter"/>
    <w:link w:val="Sangradetextonormal"/>
    <w:uiPriority w:val="99"/>
    <w:semiHidden/>
    <w:rsid w:val="000C0CF0"/>
    <w:rPr>
      <w:rFonts w:ascii="Calibri" w:eastAsia="Calibri" w:hAnsi="Calibri" w:cs="Times New Roman"/>
      <w:sz w:val="22"/>
      <w:szCs w:val="22"/>
      <w:lang w:val="es-CO" w:eastAsia="en-US"/>
    </w:rPr>
  </w:style>
  <w:style w:type="paragraph" w:styleId="Textoindependienteprimerasangra2">
    <w:name w:val="Body Text First Indent 2"/>
    <w:basedOn w:val="Sangradetextonormal"/>
    <w:link w:val="Textoindependienteprimerasangra2Car"/>
    <w:uiPriority w:val="99"/>
    <w:unhideWhenUsed/>
    <w:rsid w:val="000C0CF0"/>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0C0CF0"/>
    <w:rPr>
      <w:rFonts w:ascii="Calibri" w:eastAsia="Calibri" w:hAnsi="Calibri" w:cs="Times New Roman"/>
      <w:sz w:val="22"/>
      <w:szCs w:val="22"/>
      <w:lang w:val="es-CO" w:eastAsia="en-US"/>
    </w:rPr>
  </w:style>
  <w:style w:type="paragraph" w:styleId="TDC3">
    <w:name w:val="toc 3"/>
    <w:basedOn w:val="Normal"/>
    <w:next w:val="Normal"/>
    <w:autoRedefine/>
    <w:uiPriority w:val="39"/>
    <w:unhideWhenUsed/>
    <w:rsid w:val="000C0CF0"/>
    <w:pPr>
      <w:widowControl/>
      <w:autoSpaceDE/>
      <w:autoSpaceDN/>
      <w:spacing w:after="100" w:line="276" w:lineRule="auto"/>
      <w:ind w:left="440"/>
    </w:pPr>
    <w:rPr>
      <w:rFonts w:ascii="Calibri" w:eastAsia="Calibri" w:hAnsi="Calibri" w:cs="Times New Roman"/>
      <w:lang w:val="es-CO"/>
    </w:rPr>
  </w:style>
  <w:style w:type="paragraph" w:styleId="Tabladeilustraciones">
    <w:name w:val="table of figures"/>
    <w:basedOn w:val="Normal"/>
    <w:next w:val="Normal"/>
    <w:uiPriority w:val="99"/>
    <w:unhideWhenUsed/>
    <w:rsid w:val="000C0CF0"/>
    <w:pPr>
      <w:widowControl/>
      <w:autoSpaceDE/>
      <w:autoSpaceDN/>
      <w:spacing w:line="276" w:lineRule="auto"/>
    </w:pPr>
    <w:rPr>
      <w:rFonts w:ascii="Arial" w:eastAsia="Calibri" w:hAnsi="Arial" w:cs="Times New Roman"/>
      <w:lang w:val="es-CO"/>
    </w:rPr>
  </w:style>
  <w:style w:type="character" w:styleId="Nmerodepgina">
    <w:name w:val="page number"/>
    <w:basedOn w:val="Fuentedeprrafopredeter"/>
    <w:rsid w:val="000C0CF0"/>
  </w:style>
  <w:style w:type="paragraph" w:customStyle="1" w:styleId="msonormal0">
    <w:name w:val="msonormal"/>
    <w:basedOn w:val="Normal"/>
    <w:rsid w:val="000C0CF0"/>
    <w:pPr>
      <w:widowControl/>
      <w:autoSpaceDE/>
      <w:autoSpaceDN/>
      <w:spacing w:before="100" w:beforeAutospacing="1" w:after="100" w:afterAutospacing="1"/>
    </w:pPr>
    <w:rPr>
      <w:rFonts w:ascii="Times New Roman" w:eastAsia="Times New Roman" w:hAnsi="Times New Roman" w:cs="Times New Roman"/>
      <w:sz w:val="24"/>
      <w:szCs w:val="24"/>
      <w:lang w:val="es-CO" w:eastAsia="es-CO"/>
    </w:rPr>
  </w:style>
  <w:style w:type="paragraph" w:customStyle="1" w:styleId="paragraph">
    <w:name w:val="paragraph"/>
    <w:basedOn w:val="Normal"/>
    <w:rsid w:val="000C0CF0"/>
    <w:pPr>
      <w:widowControl/>
      <w:autoSpaceDE/>
      <w:autoSpaceDN/>
      <w:spacing w:before="100" w:beforeAutospacing="1" w:after="100" w:afterAutospacing="1"/>
    </w:pPr>
    <w:rPr>
      <w:rFonts w:ascii="Times New Roman" w:eastAsia="Times New Roman" w:hAnsi="Times New Roman" w:cs="Times New Roman"/>
      <w:sz w:val="24"/>
      <w:szCs w:val="24"/>
      <w:lang w:val="es-CO" w:eastAsia="es-CO"/>
    </w:rPr>
  </w:style>
  <w:style w:type="character" w:customStyle="1" w:styleId="textrun">
    <w:name w:val="textrun"/>
    <w:basedOn w:val="Fuentedeprrafopredeter"/>
    <w:rsid w:val="000C0CF0"/>
  </w:style>
  <w:style w:type="character" w:customStyle="1" w:styleId="normaltextrun">
    <w:name w:val="normaltextrun"/>
    <w:basedOn w:val="Fuentedeprrafopredeter"/>
    <w:rsid w:val="000C0CF0"/>
  </w:style>
  <w:style w:type="character" w:customStyle="1" w:styleId="eop">
    <w:name w:val="eop"/>
    <w:basedOn w:val="Fuentedeprrafopredeter"/>
    <w:rsid w:val="000C0CF0"/>
  </w:style>
  <w:style w:type="character" w:customStyle="1" w:styleId="pagebreakblob">
    <w:name w:val="pagebreakblob"/>
    <w:basedOn w:val="Fuentedeprrafopredeter"/>
    <w:rsid w:val="000C0CF0"/>
  </w:style>
  <w:style w:type="character" w:customStyle="1" w:styleId="pagebreakborderspan">
    <w:name w:val="pagebreakborderspan"/>
    <w:basedOn w:val="Fuentedeprrafopredeter"/>
    <w:rsid w:val="000C0CF0"/>
  </w:style>
  <w:style w:type="character" w:customStyle="1" w:styleId="pagebreaktextspan">
    <w:name w:val="pagebreaktextspan"/>
    <w:basedOn w:val="Fuentedeprrafopredeter"/>
    <w:rsid w:val="000C0CF0"/>
  </w:style>
  <w:style w:type="paragraph" w:customStyle="1" w:styleId="outlineelement">
    <w:name w:val="outlineelement"/>
    <w:basedOn w:val="Normal"/>
    <w:rsid w:val="000C0CF0"/>
    <w:pPr>
      <w:widowControl/>
      <w:autoSpaceDE/>
      <w:autoSpaceDN/>
      <w:spacing w:before="100" w:beforeAutospacing="1" w:after="100" w:afterAutospacing="1"/>
    </w:pPr>
    <w:rPr>
      <w:rFonts w:ascii="Times New Roman" w:eastAsia="Times New Roman" w:hAnsi="Times New Roman" w:cs="Times New Roman"/>
      <w:sz w:val="24"/>
      <w:szCs w:val="24"/>
      <w:lang w:val="es-CO" w:eastAsia="es-CO"/>
    </w:rPr>
  </w:style>
  <w:style w:type="character" w:customStyle="1" w:styleId="bcx0">
    <w:name w:val="bcx0"/>
    <w:basedOn w:val="Fuentedeprrafopredeter"/>
    <w:rsid w:val="000C0CF0"/>
  </w:style>
  <w:style w:type="paragraph" w:styleId="Revisin">
    <w:name w:val="Revision"/>
    <w:hidden/>
    <w:uiPriority w:val="99"/>
    <w:semiHidden/>
    <w:rsid w:val="000C0CF0"/>
    <w:rPr>
      <w:rFonts w:ascii="Calibri" w:eastAsia="Calibri" w:hAnsi="Calibri" w:cs="Times New Roman"/>
      <w:sz w:val="22"/>
      <w:szCs w:val="22"/>
      <w:lang w:val="es-C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099221">
      <w:bodyDiv w:val="1"/>
      <w:marLeft w:val="0"/>
      <w:marRight w:val="0"/>
      <w:marTop w:val="0"/>
      <w:marBottom w:val="0"/>
      <w:divBdr>
        <w:top w:val="none" w:sz="0" w:space="0" w:color="auto"/>
        <w:left w:val="none" w:sz="0" w:space="0" w:color="auto"/>
        <w:bottom w:val="none" w:sz="0" w:space="0" w:color="auto"/>
        <w:right w:val="none" w:sz="0" w:space="0" w:color="auto"/>
      </w:divBdr>
    </w:div>
    <w:div w:id="480661871">
      <w:bodyDiv w:val="1"/>
      <w:marLeft w:val="0"/>
      <w:marRight w:val="0"/>
      <w:marTop w:val="0"/>
      <w:marBottom w:val="0"/>
      <w:divBdr>
        <w:top w:val="none" w:sz="0" w:space="0" w:color="auto"/>
        <w:left w:val="none" w:sz="0" w:space="0" w:color="auto"/>
        <w:bottom w:val="none" w:sz="0" w:space="0" w:color="auto"/>
        <w:right w:val="none" w:sz="0" w:space="0" w:color="auto"/>
      </w:divBdr>
    </w:div>
    <w:div w:id="482815127">
      <w:bodyDiv w:val="1"/>
      <w:marLeft w:val="0"/>
      <w:marRight w:val="0"/>
      <w:marTop w:val="0"/>
      <w:marBottom w:val="0"/>
      <w:divBdr>
        <w:top w:val="none" w:sz="0" w:space="0" w:color="auto"/>
        <w:left w:val="none" w:sz="0" w:space="0" w:color="auto"/>
        <w:bottom w:val="none" w:sz="0" w:space="0" w:color="auto"/>
        <w:right w:val="none" w:sz="0" w:space="0" w:color="auto"/>
      </w:divBdr>
    </w:div>
    <w:div w:id="582183652">
      <w:bodyDiv w:val="1"/>
      <w:marLeft w:val="0"/>
      <w:marRight w:val="0"/>
      <w:marTop w:val="0"/>
      <w:marBottom w:val="0"/>
      <w:divBdr>
        <w:top w:val="none" w:sz="0" w:space="0" w:color="auto"/>
        <w:left w:val="none" w:sz="0" w:space="0" w:color="auto"/>
        <w:bottom w:val="none" w:sz="0" w:space="0" w:color="auto"/>
        <w:right w:val="none" w:sz="0" w:space="0" w:color="auto"/>
      </w:divBdr>
    </w:div>
    <w:div w:id="629169212">
      <w:bodyDiv w:val="1"/>
      <w:marLeft w:val="0"/>
      <w:marRight w:val="0"/>
      <w:marTop w:val="0"/>
      <w:marBottom w:val="0"/>
      <w:divBdr>
        <w:top w:val="none" w:sz="0" w:space="0" w:color="auto"/>
        <w:left w:val="none" w:sz="0" w:space="0" w:color="auto"/>
        <w:bottom w:val="none" w:sz="0" w:space="0" w:color="auto"/>
        <w:right w:val="none" w:sz="0" w:space="0" w:color="auto"/>
      </w:divBdr>
    </w:div>
    <w:div w:id="694619787">
      <w:bodyDiv w:val="1"/>
      <w:marLeft w:val="0"/>
      <w:marRight w:val="0"/>
      <w:marTop w:val="0"/>
      <w:marBottom w:val="0"/>
      <w:divBdr>
        <w:top w:val="none" w:sz="0" w:space="0" w:color="auto"/>
        <w:left w:val="none" w:sz="0" w:space="0" w:color="auto"/>
        <w:bottom w:val="none" w:sz="0" w:space="0" w:color="auto"/>
        <w:right w:val="none" w:sz="0" w:space="0" w:color="auto"/>
      </w:divBdr>
    </w:div>
    <w:div w:id="1044211357">
      <w:bodyDiv w:val="1"/>
      <w:marLeft w:val="0"/>
      <w:marRight w:val="0"/>
      <w:marTop w:val="0"/>
      <w:marBottom w:val="0"/>
      <w:divBdr>
        <w:top w:val="none" w:sz="0" w:space="0" w:color="auto"/>
        <w:left w:val="none" w:sz="0" w:space="0" w:color="auto"/>
        <w:bottom w:val="none" w:sz="0" w:space="0" w:color="auto"/>
        <w:right w:val="none" w:sz="0" w:space="0" w:color="auto"/>
      </w:divBdr>
    </w:div>
    <w:div w:id="1105076897">
      <w:bodyDiv w:val="1"/>
      <w:marLeft w:val="0"/>
      <w:marRight w:val="0"/>
      <w:marTop w:val="0"/>
      <w:marBottom w:val="0"/>
      <w:divBdr>
        <w:top w:val="none" w:sz="0" w:space="0" w:color="auto"/>
        <w:left w:val="none" w:sz="0" w:space="0" w:color="auto"/>
        <w:bottom w:val="none" w:sz="0" w:space="0" w:color="auto"/>
        <w:right w:val="none" w:sz="0" w:space="0" w:color="auto"/>
      </w:divBdr>
    </w:div>
    <w:div w:id="1127091839">
      <w:bodyDiv w:val="1"/>
      <w:marLeft w:val="0"/>
      <w:marRight w:val="0"/>
      <w:marTop w:val="0"/>
      <w:marBottom w:val="0"/>
      <w:divBdr>
        <w:top w:val="none" w:sz="0" w:space="0" w:color="auto"/>
        <w:left w:val="none" w:sz="0" w:space="0" w:color="auto"/>
        <w:bottom w:val="none" w:sz="0" w:space="0" w:color="auto"/>
        <w:right w:val="none" w:sz="0" w:space="0" w:color="auto"/>
      </w:divBdr>
    </w:div>
    <w:div w:id="1245720796">
      <w:bodyDiv w:val="1"/>
      <w:marLeft w:val="0"/>
      <w:marRight w:val="0"/>
      <w:marTop w:val="0"/>
      <w:marBottom w:val="0"/>
      <w:divBdr>
        <w:top w:val="none" w:sz="0" w:space="0" w:color="auto"/>
        <w:left w:val="none" w:sz="0" w:space="0" w:color="auto"/>
        <w:bottom w:val="none" w:sz="0" w:space="0" w:color="auto"/>
        <w:right w:val="none" w:sz="0" w:space="0" w:color="auto"/>
      </w:divBdr>
    </w:div>
    <w:div w:id="1420716630">
      <w:bodyDiv w:val="1"/>
      <w:marLeft w:val="0"/>
      <w:marRight w:val="0"/>
      <w:marTop w:val="0"/>
      <w:marBottom w:val="0"/>
      <w:divBdr>
        <w:top w:val="none" w:sz="0" w:space="0" w:color="auto"/>
        <w:left w:val="none" w:sz="0" w:space="0" w:color="auto"/>
        <w:bottom w:val="none" w:sz="0" w:space="0" w:color="auto"/>
        <w:right w:val="none" w:sz="0" w:space="0" w:color="auto"/>
      </w:divBdr>
    </w:div>
    <w:div w:id="1535388621">
      <w:bodyDiv w:val="1"/>
      <w:marLeft w:val="0"/>
      <w:marRight w:val="0"/>
      <w:marTop w:val="0"/>
      <w:marBottom w:val="0"/>
      <w:divBdr>
        <w:top w:val="none" w:sz="0" w:space="0" w:color="auto"/>
        <w:left w:val="none" w:sz="0" w:space="0" w:color="auto"/>
        <w:bottom w:val="none" w:sz="0" w:space="0" w:color="auto"/>
        <w:right w:val="none" w:sz="0" w:space="0" w:color="auto"/>
      </w:divBdr>
    </w:div>
    <w:div w:id="1611888852">
      <w:bodyDiv w:val="1"/>
      <w:marLeft w:val="0"/>
      <w:marRight w:val="0"/>
      <w:marTop w:val="0"/>
      <w:marBottom w:val="0"/>
      <w:divBdr>
        <w:top w:val="none" w:sz="0" w:space="0" w:color="auto"/>
        <w:left w:val="none" w:sz="0" w:space="0" w:color="auto"/>
        <w:bottom w:val="none" w:sz="0" w:space="0" w:color="auto"/>
        <w:right w:val="none" w:sz="0" w:space="0" w:color="auto"/>
      </w:divBdr>
    </w:div>
    <w:div w:id="1638610658">
      <w:bodyDiv w:val="1"/>
      <w:marLeft w:val="0"/>
      <w:marRight w:val="0"/>
      <w:marTop w:val="0"/>
      <w:marBottom w:val="0"/>
      <w:divBdr>
        <w:top w:val="none" w:sz="0" w:space="0" w:color="auto"/>
        <w:left w:val="none" w:sz="0" w:space="0" w:color="auto"/>
        <w:bottom w:val="none" w:sz="0" w:space="0" w:color="auto"/>
        <w:right w:val="none" w:sz="0" w:space="0" w:color="auto"/>
      </w:divBdr>
    </w:div>
    <w:div w:id="208699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mailto:ceoinngenieriasa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os\AppData\Roaming\Microsoft\Templates\Membrete%20esferas%20azules.dotx" TargetMode="External"/></Relationships>
</file>

<file path=word/theme/theme1.xml><?xml version="1.0" encoding="utf-8"?>
<a:theme xmlns:a="http://schemas.openxmlformats.org/drawingml/2006/main" name="Office Theme">
  <a:themeElements>
    <a:clrScheme name="Contoso v1">
      <a:dk1>
        <a:sysClr val="windowText" lastClr="000000"/>
      </a:dk1>
      <a:lt1>
        <a:sysClr val="window" lastClr="FFFFFF"/>
      </a:lt1>
      <a:dk2>
        <a:srgbClr val="44546A"/>
      </a:dk2>
      <a:lt2>
        <a:srgbClr val="E7E6E6"/>
      </a:lt2>
      <a:accent1>
        <a:srgbClr val="2C567A"/>
      </a:accent1>
      <a:accent2>
        <a:srgbClr val="0072C7"/>
      </a:accent2>
      <a:accent3>
        <a:srgbClr val="0D1D51"/>
      </a:accent3>
      <a:accent4>
        <a:srgbClr val="666666"/>
      </a:accent4>
      <a:accent5>
        <a:srgbClr val="3C76A6"/>
      </a:accent5>
      <a:accent6>
        <a:srgbClr val="1E44BC"/>
      </a:accent6>
      <a:hlink>
        <a:srgbClr val="0563C1"/>
      </a:hlink>
      <a:folHlink>
        <a:srgbClr val="954F72"/>
      </a:folHlink>
    </a:clrScheme>
    <a:fontScheme name="Contoso v1">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B77FCE-B8CA-4B76-8ADD-85EF0AC07C15}">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29CB8ED7-85D7-4B64-8042-18436FCB2734}">
  <ds:schemaRefs>
    <ds:schemaRef ds:uri="http://schemas.openxmlformats.org/officeDocument/2006/bibliography"/>
  </ds:schemaRefs>
</ds:datastoreItem>
</file>

<file path=customXml/itemProps3.xml><?xml version="1.0" encoding="utf-8"?>
<ds:datastoreItem xmlns:ds="http://schemas.openxmlformats.org/officeDocument/2006/customXml" ds:itemID="{DE625E85-2963-4DE1-A09D-459C4EC91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7C3EAB-E09B-41CC-82A6-14BA506A5C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Membrete esferas azules</Template>
  <TotalTime>505</TotalTime>
  <Pages>8</Pages>
  <Words>1956</Words>
  <Characters>10761</Characters>
  <Application>Microsoft Office Word</Application>
  <DocSecurity>0</DocSecurity>
  <Lines>89</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Canaval</dc:creator>
  <cp:keywords/>
  <dc:description/>
  <cp:lastModifiedBy>Carlos Canaval</cp:lastModifiedBy>
  <cp:revision>300</cp:revision>
  <cp:lastPrinted>2025-10-22T15:45:00Z</cp:lastPrinted>
  <dcterms:created xsi:type="dcterms:W3CDTF">2025-09-23T16:01:00Z</dcterms:created>
  <dcterms:modified xsi:type="dcterms:W3CDTF">2026-06-05T23:59:00Z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